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87C71" w14:textId="77777777" w:rsidR="00E66B6F" w:rsidRDefault="001F4D38" w:rsidP="000E11BB">
      <w:pPr>
        <w:rPr>
          <w:rFonts w:ascii="Arial Narrow" w:hAnsi="Arial Narrow"/>
          <w:sz w:val="20"/>
          <w:szCs w:val="20"/>
        </w:rPr>
        <w:sectPr w:rsidR="00E66B6F" w:rsidSect="008C10F4">
          <w:headerReference w:type="default" r:id="rId7"/>
          <w:type w:val="continuous"/>
          <w:pgSz w:w="11900" w:h="16840" w:code="9"/>
          <w:pgMar w:top="1843" w:right="567" w:bottom="1701" w:left="1701" w:header="0" w:footer="397" w:gutter="0"/>
          <w:cols w:space="708"/>
          <w:docGrid w:linePitch="360"/>
        </w:sectPr>
      </w:pPr>
      <w:r>
        <w:rPr>
          <w:rFonts w:ascii="Arial Narrow" w:hAnsi="Arial Narrow"/>
          <w:sz w:val="20"/>
          <w:szCs w:val="20"/>
        </w:rPr>
        <w:softHyphen/>
      </w:r>
      <w:r>
        <w:rPr>
          <w:rFonts w:ascii="Arial Narrow" w:hAnsi="Arial Narrow"/>
          <w:sz w:val="20"/>
          <w:szCs w:val="20"/>
        </w:rPr>
        <w:softHyphen/>
      </w:r>
      <w:r>
        <w:rPr>
          <w:rFonts w:ascii="Arial Narrow" w:hAnsi="Arial Narrow"/>
          <w:sz w:val="20"/>
          <w:szCs w:val="20"/>
        </w:rPr>
        <w:softHyphen/>
      </w:r>
    </w:p>
    <w:p w14:paraId="006A997A" w14:textId="77777777" w:rsidR="004E4BCD" w:rsidRPr="00FF06E9" w:rsidRDefault="00FF5F0C" w:rsidP="00166910">
      <w:pPr>
        <w:pStyle w:val="UPBPMHead"/>
      </w:pPr>
      <w:r w:rsidRPr="00FF06E9">
        <w:t>PRESSEINFORMATION</w:t>
      </w:r>
    </w:p>
    <w:p w14:paraId="148E8710" w14:textId="77777777" w:rsidR="008320C8" w:rsidRPr="007B743E" w:rsidRDefault="008320C8" w:rsidP="00FF06E9">
      <w:pPr>
        <w:spacing w:line="360" w:lineRule="auto"/>
        <w:rPr>
          <w:rFonts w:ascii="Arial Narrow" w:hAnsi="Arial Narrow"/>
          <w:sz w:val="22"/>
          <w:szCs w:val="22"/>
        </w:rPr>
      </w:pPr>
      <w:r w:rsidRPr="007B743E">
        <w:rPr>
          <w:rFonts w:ascii="Arial Narrow" w:hAnsi="Arial Narrow"/>
          <w:sz w:val="22"/>
          <w:szCs w:val="22"/>
        </w:rPr>
        <w:fldChar w:fldCharType="begin"/>
      </w:r>
      <w:r w:rsidRPr="007B743E">
        <w:rPr>
          <w:rFonts w:ascii="Arial Narrow" w:hAnsi="Arial Narrow"/>
          <w:sz w:val="22"/>
          <w:szCs w:val="22"/>
        </w:rPr>
        <w:instrText xml:space="preserve"> TIME \@ "dd.MM.yyyy" </w:instrText>
      </w:r>
      <w:r w:rsidRPr="007B743E">
        <w:rPr>
          <w:rFonts w:ascii="Arial Narrow" w:hAnsi="Arial Narrow"/>
          <w:sz w:val="22"/>
          <w:szCs w:val="22"/>
        </w:rPr>
        <w:fldChar w:fldCharType="separate"/>
      </w:r>
      <w:r w:rsidR="00FE0ADB">
        <w:rPr>
          <w:rFonts w:ascii="Arial Narrow" w:hAnsi="Arial Narrow"/>
          <w:noProof/>
          <w:sz w:val="22"/>
          <w:szCs w:val="22"/>
        </w:rPr>
        <w:t>13.06.2022</w:t>
      </w:r>
      <w:r w:rsidRPr="007B743E">
        <w:rPr>
          <w:rFonts w:ascii="Arial Narrow" w:hAnsi="Arial Narrow"/>
          <w:sz w:val="22"/>
          <w:szCs w:val="22"/>
        </w:rPr>
        <w:fldChar w:fldCharType="end"/>
      </w:r>
    </w:p>
    <w:p w14:paraId="3AE01B97" w14:textId="77777777" w:rsidR="002E4174" w:rsidRPr="00FF06E9" w:rsidRDefault="00F526D6" w:rsidP="00FF06E9">
      <w:pPr>
        <w:pStyle w:val="UPBPMberschrift"/>
      </w:pPr>
      <w:r>
        <w:t>„</w:t>
      </w:r>
      <w:r w:rsidR="000068A0">
        <w:t>Vergangenheit nutzen – Zukunft gestalten</w:t>
      </w:r>
      <w:r>
        <w:t>“</w:t>
      </w:r>
    </w:p>
    <w:p w14:paraId="428F5211" w14:textId="77777777" w:rsidR="002E4174" w:rsidRPr="00FF06E9" w:rsidRDefault="00445467" w:rsidP="00FF06E9">
      <w:pPr>
        <w:pStyle w:val="UPBPMSub"/>
      </w:pPr>
      <w:r>
        <w:t>Öffentliche Podiumsdiskussion</w:t>
      </w:r>
      <w:r w:rsidR="00F4566A">
        <w:t xml:space="preserve"> zum Jubiläum</w:t>
      </w:r>
      <w:r w:rsidR="00C41138">
        <w:t xml:space="preserve"> der Universität Paderborn</w:t>
      </w:r>
    </w:p>
    <w:p w14:paraId="0F4C3CE8" w14:textId="77777777" w:rsidR="000068A0" w:rsidRDefault="00305406" w:rsidP="00445467">
      <w:pPr>
        <w:pStyle w:val="UPBPMText"/>
      </w:pPr>
      <w:r w:rsidRPr="00445467">
        <w:t xml:space="preserve">Am </w:t>
      </w:r>
      <w:r w:rsidR="000068A0" w:rsidRPr="00445467">
        <w:t xml:space="preserve">Mittwoch, 15. Juni, </w:t>
      </w:r>
      <w:r w:rsidR="00F4566A">
        <w:t>lädt das Historische Institut der Universität Paderborn alle Interessierten zu einer</w:t>
      </w:r>
      <w:r w:rsidRPr="00445467">
        <w:t xml:space="preserve"> Podium</w:t>
      </w:r>
      <w:r w:rsidR="00F4566A">
        <w:t xml:space="preserve">sdiskussion mit dem Titel </w:t>
      </w:r>
      <w:r w:rsidR="00F4566A" w:rsidRPr="00F4566A">
        <w:t>„50 Jahre Universität in der Region: Vergangenheit nutzen – Zukunft gestalten“</w:t>
      </w:r>
      <w:r w:rsidR="00445467">
        <w:t xml:space="preserve"> </w:t>
      </w:r>
      <w:r w:rsidR="00F4566A">
        <w:t xml:space="preserve">ein. Ab 18 Uhr tauschen sich die </w:t>
      </w:r>
      <w:r w:rsidR="005F5624">
        <w:t>Gesprächspartner</w:t>
      </w:r>
      <w:r w:rsidR="00F4566A">
        <w:t xml:space="preserve"> </w:t>
      </w:r>
      <w:r w:rsidR="00EC09B8">
        <w:t xml:space="preserve">im Hörsaal L1 </w:t>
      </w:r>
      <w:r w:rsidRPr="00445467">
        <w:t>über die aktuelle und zukünftige Entwicklung der Universität Paderborn sowie ihre Vernetzung mit der Stadt und Region</w:t>
      </w:r>
      <w:r w:rsidR="00F4566A">
        <w:t xml:space="preserve"> aus</w:t>
      </w:r>
      <w:r w:rsidRPr="00445467">
        <w:t xml:space="preserve">. </w:t>
      </w:r>
      <w:r w:rsidR="00EC09B8">
        <w:t>Neben</w:t>
      </w:r>
      <w:r w:rsidRPr="00445467">
        <w:t xml:space="preserve"> Prof. Dr. Birgitt </w:t>
      </w:r>
      <w:proofErr w:type="spellStart"/>
      <w:r w:rsidRPr="00445467">
        <w:t>Riegraf</w:t>
      </w:r>
      <w:proofErr w:type="spellEnd"/>
      <w:r w:rsidRPr="00445467">
        <w:t xml:space="preserve">, Präsidentin der Universität Paderborn, </w:t>
      </w:r>
      <w:r w:rsidR="005F5624">
        <w:t>sitzen</w:t>
      </w:r>
      <w:r w:rsidR="00EC09B8">
        <w:t xml:space="preserve"> </w:t>
      </w:r>
      <w:r w:rsidRPr="00445467">
        <w:t xml:space="preserve">der stellvertretende Bürgermeister der Stadt Paderborn Dieter </w:t>
      </w:r>
      <w:proofErr w:type="spellStart"/>
      <w:r w:rsidRPr="00445467">
        <w:t>Honervogt</w:t>
      </w:r>
      <w:proofErr w:type="spellEnd"/>
      <w:r w:rsidR="00F526D6">
        <w:t>,</w:t>
      </w:r>
      <w:r w:rsidRPr="00445467">
        <w:t xml:space="preserve"> die Hauptgeschäftsführerin der Industrie- und H</w:t>
      </w:r>
      <w:r w:rsidR="00F526D6">
        <w:t>andelskammer (IHK) Ostwestfalen</w:t>
      </w:r>
      <w:r w:rsidRPr="00445467">
        <w:t xml:space="preserve"> Petra </w:t>
      </w:r>
      <w:proofErr w:type="spellStart"/>
      <w:r w:rsidRPr="00445467">
        <w:t>Pigerl</w:t>
      </w:r>
      <w:proofErr w:type="spellEnd"/>
      <w:r w:rsidRPr="00445467">
        <w:t>-Radtke</w:t>
      </w:r>
      <w:r w:rsidR="00EC09B8">
        <w:t>, sowie der</w:t>
      </w:r>
      <w:r w:rsidR="00F97998">
        <w:t xml:space="preserve"> FDP-Landtagsabgeordnete</w:t>
      </w:r>
      <w:r w:rsidRPr="00445467">
        <w:t xml:space="preserve"> Marc </w:t>
      </w:r>
      <w:proofErr w:type="spellStart"/>
      <w:r w:rsidRPr="00445467">
        <w:t>Lürbke</w:t>
      </w:r>
      <w:proofErr w:type="spellEnd"/>
      <w:r w:rsidRPr="00445467">
        <w:t xml:space="preserve">, </w:t>
      </w:r>
      <w:r w:rsidR="00C41138">
        <w:t>Absolvent der Universität Paderborn</w:t>
      </w:r>
      <w:r w:rsidR="00EC09B8">
        <w:t xml:space="preserve">, </w:t>
      </w:r>
      <w:r w:rsidR="005F5624">
        <w:t>auf dem</w:t>
      </w:r>
      <w:r w:rsidR="00EC09B8">
        <w:t xml:space="preserve"> Podium</w:t>
      </w:r>
      <w:r w:rsidRPr="00445467">
        <w:t>.</w:t>
      </w:r>
      <w:r w:rsidR="00F4566A">
        <w:t xml:space="preserve"> Die Moderation übernimmt der Paderborner Zeithistoriker Prof. Dr. Peter Fäßler.</w:t>
      </w:r>
      <w:r w:rsidRPr="00445467">
        <w:t xml:space="preserve"> </w:t>
      </w:r>
      <w:r w:rsidR="00C41138">
        <w:t>E</w:t>
      </w:r>
      <w:r w:rsidR="00F4566A">
        <w:t>ine vorherige Anmeldung ist nicht notwendig</w:t>
      </w:r>
      <w:r w:rsidRPr="00445467">
        <w:t>.</w:t>
      </w:r>
    </w:p>
    <w:p w14:paraId="7AC944E1" w14:textId="77777777" w:rsidR="00445467" w:rsidRDefault="00445467" w:rsidP="00445467">
      <w:pPr>
        <w:pStyle w:val="UPBPMText"/>
      </w:pPr>
    </w:p>
    <w:p w14:paraId="16645936" w14:textId="77777777" w:rsidR="00445467" w:rsidRDefault="00445467" w:rsidP="00445467">
      <w:pPr>
        <w:pStyle w:val="UPBPMSub"/>
      </w:pPr>
      <w:r>
        <w:t>Vorlesungen mit verschiedenen Experten</w:t>
      </w:r>
    </w:p>
    <w:p w14:paraId="22BF2EA2" w14:textId="77777777" w:rsidR="00445467" w:rsidRDefault="00C41138" w:rsidP="002B602E">
      <w:pPr>
        <w:pStyle w:val="UPBPMKontaktinfos"/>
      </w:pPr>
      <w:r>
        <w:t xml:space="preserve">Die Podiumsdiskussion ist Teil </w:t>
      </w:r>
      <w:r w:rsidR="00F97998">
        <w:t>einer</w:t>
      </w:r>
      <w:r>
        <w:t xml:space="preserve"> öffentlichen Ringvorlesung</w:t>
      </w:r>
      <w:r w:rsidR="00F97998">
        <w:t xml:space="preserve">, </w:t>
      </w:r>
      <w:r>
        <w:t>die das Historische Institut im</w:t>
      </w:r>
      <w:r w:rsidR="00445467">
        <w:t xml:space="preserve"> Sommersemester 2022 anlässlich des</w:t>
      </w:r>
      <w:r w:rsidR="005F5624">
        <w:t xml:space="preserve"> </w:t>
      </w:r>
      <w:r>
        <w:t xml:space="preserve">Jubiläumsjahres </w:t>
      </w:r>
      <w:r w:rsidR="005F5624">
        <w:t xml:space="preserve">der Universität Paderborn </w:t>
      </w:r>
      <w:r>
        <w:t>anbietet</w:t>
      </w:r>
      <w:r w:rsidR="00445467">
        <w:t>. Mittwochs von 18 bis 19.30 Uhr widmen sich Experten verschiedene</w:t>
      </w:r>
      <w:r w:rsidR="002B602E">
        <w:t>n Themen rund um die Bedeutung von Universitäten. „Eine lokale Einrichtung mit Weltgeltung? Wandlungen der Universitäten nach 1945 im inter- und transnationalen Zusammenhang“</w:t>
      </w:r>
      <w:r w:rsidR="00186592">
        <w:t xml:space="preserve"> stehen</w:t>
      </w:r>
      <w:r w:rsidR="002B602E">
        <w:t xml:space="preserve"> a</w:t>
      </w:r>
      <w:r w:rsidR="00445467">
        <w:t>m 22. Juni</w:t>
      </w:r>
      <w:r w:rsidR="002B602E">
        <w:t xml:space="preserve"> beim Historiker Prof. Dr. Mitchell Ash von der Universität Wien im Fokus. Dr. Anton F. Guhl vom Karlsruher Institut für Technologie fragt am 6. Juli „Neue Uni, neue Feier?</w:t>
      </w:r>
      <w:r w:rsidR="00F526D6">
        <w:t>“ und spricht über</w:t>
      </w:r>
      <w:r w:rsidR="002B602E">
        <w:t xml:space="preserve"> die Etablierung akademischer Jubiläu</w:t>
      </w:r>
      <w:r w:rsidR="00F526D6">
        <w:t>mskulturen an neuen Hochschulen</w:t>
      </w:r>
      <w:r w:rsidR="002B602E">
        <w:t xml:space="preserve">. </w:t>
      </w:r>
      <w:r w:rsidR="002B602E" w:rsidRPr="00186592">
        <w:t xml:space="preserve">Mit </w:t>
      </w:r>
      <w:r w:rsidR="00186592">
        <w:t>„</w:t>
      </w:r>
      <w:r w:rsidR="00186592" w:rsidRPr="00186592">
        <w:t>Überlegungen zum Selbstverständnis und</w:t>
      </w:r>
      <w:r w:rsidR="00186592">
        <w:t xml:space="preserve"> </w:t>
      </w:r>
      <w:r w:rsidR="00186592" w:rsidRPr="00186592">
        <w:t>zur Außendarstellung der Universität Paderborn</w:t>
      </w:r>
      <w:r w:rsidR="00186592">
        <w:t>“ schließt</w:t>
      </w:r>
      <w:r w:rsidR="002B602E" w:rsidRPr="00186592">
        <w:t xml:space="preserve"> Fäßler </w:t>
      </w:r>
      <w:r w:rsidR="00186592">
        <w:t>die Vorlesungsreihe am 13. Juli ab.</w:t>
      </w:r>
      <w:r w:rsidR="002B602E" w:rsidRPr="00186592">
        <w:t xml:space="preserve"> </w:t>
      </w:r>
    </w:p>
    <w:p w14:paraId="1B6CB14E" w14:textId="77777777" w:rsidR="00186592" w:rsidRDefault="00186592" w:rsidP="002B602E">
      <w:pPr>
        <w:pStyle w:val="UPBPMKontaktinfos"/>
      </w:pPr>
    </w:p>
    <w:p w14:paraId="33DAB682" w14:textId="77777777" w:rsidR="00186592" w:rsidRDefault="00186592" w:rsidP="00186592">
      <w:pPr>
        <w:pStyle w:val="UPBPMSub"/>
      </w:pPr>
      <w:r>
        <w:t>50 Jahre Universität Paderborn</w:t>
      </w:r>
    </w:p>
    <w:p w14:paraId="68986367" w14:textId="77777777" w:rsidR="00186592" w:rsidRDefault="00186592" w:rsidP="00186592">
      <w:pPr>
        <w:spacing w:line="280" w:lineRule="exact"/>
        <w:jc w:val="both"/>
        <w:rPr>
          <w:rStyle w:val="Hyperlink"/>
        </w:rPr>
      </w:pPr>
      <w:r>
        <w:rPr>
          <w:rFonts w:ascii="Arial Narrow" w:hAnsi="Arial Narrow"/>
          <w:sz w:val="22"/>
          <w:szCs w:val="22"/>
        </w:rPr>
        <w:t xml:space="preserve">Die Universität Paderborn feiert in diesem Jahr ihren 50. Geburtstag. Unter dem Motto „Wir feiern Zukunft“ bieten zahlreiche Programmpunkte das ganze Jahr über Gelegenheit, die Universität (noch besser) kennenzulernen. Weitere Informationen gibt es auf der Jubiläums-Webseite unter: </w:t>
      </w:r>
      <w:hyperlink r:id="rId8" w:history="1">
        <w:r>
          <w:rPr>
            <w:rStyle w:val="Hyperlink"/>
          </w:rPr>
          <w:t>www.upb50.de</w:t>
        </w:r>
      </w:hyperlink>
      <w:r>
        <w:rPr>
          <w:rFonts w:ascii="Arial Narrow" w:hAnsi="Arial Narrow"/>
          <w:color w:val="44546A"/>
          <w:sz w:val="22"/>
          <w:szCs w:val="22"/>
        </w:rPr>
        <w:t>.</w:t>
      </w:r>
    </w:p>
    <w:p w14:paraId="392A5FE1" w14:textId="77777777" w:rsidR="00CB4442" w:rsidRPr="00FF06E9" w:rsidRDefault="00CB4442" w:rsidP="00FF06E9">
      <w:pPr>
        <w:pStyle w:val="UPBPMKontaktberschrift"/>
      </w:pPr>
      <w:r w:rsidRPr="00FF06E9">
        <w:t xml:space="preserve">Kontakt: </w:t>
      </w:r>
    </w:p>
    <w:p w14:paraId="29ACFF13" w14:textId="77777777" w:rsidR="00891BD2" w:rsidRDefault="00305406" w:rsidP="00FF2CB4">
      <w:pPr>
        <w:pStyle w:val="UPBPMKontaktinfos"/>
      </w:pPr>
      <w:r w:rsidRPr="00305406">
        <w:t xml:space="preserve">Prof. Dr. Rainer Pöppinghege, Arbeitsbereich Neuere/Neueste Geschichte am Historischen Institut der Universität Paderborn, E-Mail: </w:t>
      </w:r>
      <w:hyperlink r:id="rId9" w:history="1">
        <w:r w:rsidRPr="00017273">
          <w:rPr>
            <w:rStyle w:val="Hyperlink"/>
          </w:rPr>
          <w:t>rainer.poeppinghege@upb.de</w:t>
        </w:r>
      </w:hyperlink>
      <w:r>
        <w:t xml:space="preserve"> </w:t>
      </w:r>
    </w:p>
    <w:p w14:paraId="6CC2488D" w14:textId="77777777" w:rsidR="00445467" w:rsidRDefault="00445467" w:rsidP="00FF2CB4">
      <w:pPr>
        <w:pStyle w:val="UPBPMKontaktinfos"/>
      </w:pPr>
    </w:p>
    <w:p w14:paraId="74664274" w14:textId="77777777" w:rsidR="00445467" w:rsidRDefault="00445467" w:rsidP="00FF2CB4">
      <w:pPr>
        <w:pStyle w:val="UPBPMKontaktinfos"/>
      </w:pPr>
      <w:r>
        <w:t>Prof. Dr. Peter Fäßler,</w:t>
      </w:r>
      <w:r w:rsidR="00186592">
        <w:t xml:space="preserve"> Arbeitsbereich Zeitgeschichte</w:t>
      </w:r>
      <w:r>
        <w:t xml:space="preserve"> </w:t>
      </w:r>
      <w:r w:rsidR="00186592">
        <w:t xml:space="preserve">am Historischen Institut der Universität Paderborn, Fon: </w:t>
      </w:r>
      <w:r w:rsidR="00186592" w:rsidRPr="00186592">
        <w:t>+49 5251 60-2433</w:t>
      </w:r>
      <w:r w:rsidR="00186592">
        <w:t xml:space="preserve">, E-Mail: </w:t>
      </w:r>
      <w:hyperlink r:id="rId10" w:history="1">
        <w:r w:rsidR="00186592" w:rsidRPr="00017273">
          <w:rPr>
            <w:rStyle w:val="Hyperlink"/>
          </w:rPr>
          <w:t>peter.faessler@upb.de</w:t>
        </w:r>
      </w:hyperlink>
      <w:r w:rsidR="00186592">
        <w:t xml:space="preserve"> </w:t>
      </w:r>
    </w:p>
    <w:p w14:paraId="12105873" w14:textId="77777777" w:rsidR="00891BD2" w:rsidRPr="008C10F4" w:rsidRDefault="00891BD2" w:rsidP="00891BD2">
      <w:pPr>
        <w:ind w:right="717"/>
        <w:rPr>
          <w:rFonts w:ascii="Arial Narrow" w:hAnsi="Arial Narrow" w:cs="Arial"/>
          <w:sz w:val="20"/>
          <w:szCs w:val="20"/>
        </w:rPr>
      </w:pPr>
      <w:r>
        <w:rPr>
          <w:rFonts w:ascii="Arial Narrow" w:hAnsi="Arial Narrow" w:cs="Arial"/>
          <w:sz w:val="20"/>
          <w:szCs w:val="20"/>
        </w:rPr>
        <w:t>__________________________</w:t>
      </w:r>
      <w:r w:rsidRPr="008C10F4">
        <w:rPr>
          <w:rFonts w:ascii="Arial Narrow" w:hAnsi="Arial Narrow" w:cs="Arial"/>
          <w:sz w:val="20"/>
          <w:szCs w:val="20"/>
        </w:rPr>
        <w:t>____________________</w:t>
      </w:r>
      <w:r>
        <w:rPr>
          <w:rFonts w:ascii="Arial Narrow" w:hAnsi="Arial Narrow" w:cs="Arial"/>
          <w:sz w:val="20"/>
          <w:szCs w:val="20"/>
        </w:rPr>
        <w:t>_________________________</w:t>
      </w:r>
      <w:r w:rsidRPr="008C10F4">
        <w:rPr>
          <w:rFonts w:ascii="Arial Narrow" w:hAnsi="Arial Narrow" w:cs="Arial"/>
          <w:sz w:val="20"/>
          <w:szCs w:val="20"/>
        </w:rPr>
        <w:br/>
        <w:t>Neuigkeiten und aktuelle Informationen finden Sie in unserem Newsroom unter:</w:t>
      </w:r>
    </w:p>
    <w:p w14:paraId="181DF471" w14:textId="77777777" w:rsidR="00311C7F" w:rsidRDefault="00891BD2" w:rsidP="00891BD2">
      <w:pPr>
        <w:pStyle w:val="UPBPMKontaktinfos"/>
        <w:rPr>
          <w:rFonts w:cs="Arial"/>
          <w:sz w:val="20"/>
          <w:szCs w:val="20"/>
        </w:rPr>
      </w:pPr>
      <w:r w:rsidRPr="008C10F4">
        <w:rPr>
          <w:rFonts w:cs="Arial"/>
          <w:sz w:val="20"/>
          <w:szCs w:val="20"/>
        </w:rPr>
        <w:t>go.upb.de/Newsroom</w:t>
      </w:r>
    </w:p>
    <w:sectPr w:rsidR="00311C7F" w:rsidSect="008C10F4">
      <w:headerReference w:type="default" r:id="rId11"/>
      <w:footerReference w:type="default" r:id="rId12"/>
      <w:type w:val="continuous"/>
      <w:pgSz w:w="11900" w:h="16840" w:code="9"/>
      <w:pgMar w:top="2269" w:right="2969" w:bottom="1276" w:left="1701" w:header="0" w:footer="856"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C88C7" w14:textId="77777777" w:rsidR="00592F5C" w:rsidRDefault="00592F5C" w:rsidP="00327F46">
      <w:r>
        <w:separator/>
      </w:r>
    </w:p>
  </w:endnote>
  <w:endnote w:type="continuationSeparator" w:id="0">
    <w:p w14:paraId="586F08B8" w14:textId="77777777" w:rsidR="00592F5C" w:rsidRDefault="00592F5C" w:rsidP="00327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E0BD2" w14:textId="77777777" w:rsidR="00AD3ECC" w:rsidRPr="008C10F4" w:rsidRDefault="00AD3ECC" w:rsidP="008C10F4">
    <w:pPr>
      <w:pStyle w:val="Fuzeile"/>
      <w:rPr>
        <w:rFonts w:ascii="Arial Narrow" w:hAnsi="Arial Narrow"/>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1E8AA" w14:textId="77777777" w:rsidR="00592F5C" w:rsidRDefault="00592F5C" w:rsidP="00327F46">
      <w:r>
        <w:separator/>
      </w:r>
    </w:p>
  </w:footnote>
  <w:footnote w:type="continuationSeparator" w:id="0">
    <w:p w14:paraId="07FD52B6" w14:textId="77777777" w:rsidR="00592F5C" w:rsidRDefault="00592F5C" w:rsidP="00327F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0894" w14:textId="77777777" w:rsidR="00E42324" w:rsidRPr="00FE4AE9" w:rsidRDefault="00FE4AE9" w:rsidP="00E42324">
    <w:pPr>
      <w:framePr w:w="2268" w:h="3969" w:wrap="around" w:vAnchor="page" w:hAnchor="page" w:x="9379" w:y="2110" w:anchorLock="1"/>
      <w:ind w:left="45"/>
      <w:rPr>
        <w:rFonts w:ascii="Arial Narrow" w:hAnsi="Arial Narrow"/>
        <w:smallCaps/>
        <w:color w:val="00205B"/>
        <w:sz w:val="16"/>
        <w:szCs w:val="16"/>
        <w:lang w:val="en-US"/>
      </w:rPr>
    </w:pPr>
    <w:r w:rsidRPr="00FE4AE9">
      <w:rPr>
        <w:rFonts w:ascii="Arial Narrow" w:hAnsi="Arial Narrow"/>
        <w:smallCaps/>
        <w:color w:val="00205B"/>
        <w:sz w:val="16"/>
        <w:szCs w:val="16"/>
        <w:lang w:val="en-US"/>
      </w:rPr>
      <w:t>Johanna Pietsch</w:t>
    </w:r>
  </w:p>
  <w:p w14:paraId="5F08EA95" w14:textId="77777777" w:rsidR="00F2276F" w:rsidRPr="00FE4AE9" w:rsidRDefault="00F2276F" w:rsidP="00E42324">
    <w:pPr>
      <w:framePr w:w="2268" w:h="3969" w:wrap="around" w:vAnchor="page" w:hAnchor="page" w:x="9379" w:y="2110" w:anchorLock="1"/>
      <w:ind w:left="45"/>
      <w:rPr>
        <w:rFonts w:ascii="Arial Narrow" w:hAnsi="Arial Narrow"/>
        <w:smallCaps/>
        <w:color w:val="00205B"/>
        <w:sz w:val="16"/>
        <w:szCs w:val="16"/>
        <w:lang w:val="en-US"/>
      </w:rPr>
    </w:pPr>
  </w:p>
  <w:p w14:paraId="741C47A4" w14:textId="77777777" w:rsidR="00E42324" w:rsidRPr="00FE4AE9" w:rsidRDefault="00E42324" w:rsidP="00E42324">
    <w:pPr>
      <w:framePr w:w="2268" w:h="3969" w:wrap="around" w:vAnchor="page" w:hAnchor="page" w:x="9379" w:y="2110" w:anchorLock="1"/>
      <w:ind w:left="45"/>
      <w:rPr>
        <w:rFonts w:ascii="Arial Narrow" w:hAnsi="Arial Narrow"/>
        <w:smallCaps/>
        <w:color w:val="00205B"/>
        <w:sz w:val="16"/>
        <w:szCs w:val="16"/>
        <w:lang w:val="en-US"/>
      </w:rPr>
    </w:pPr>
  </w:p>
  <w:p w14:paraId="7BF565E5" w14:textId="77777777" w:rsidR="00F2276F" w:rsidRPr="005107D6" w:rsidRDefault="00E40B67" w:rsidP="00F2276F">
    <w:pPr>
      <w:framePr w:w="2268" w:h="3969" w:wrap="around" w:vAnchor="page" w:hAnchor="page" w:x="9379" w:y="2110" w:anchorLock="1"/>
      <w:tabs>
        <w:tab w:val="left" w:pos="567"/>
      </w:tabs>
      <w:ind w:left="45"/>
      <w:rPr>
        <w:rFonts w:ascii="Arial Narrow" w:hAnsi="Arial Narrow"/>
        <w:smallCaps/>
        <w:color w:val="00205B"/>
        <w:sz w:val="16"/>
        <w:szCs w:val="16"/>
        <w:lang w:val="en-US"/>
      </w:rPr>
    </w:pPr>
    <w:r w:rsidRPr="005107D6">
      <w:rPr>
        <w:rFonts w:ascii="Arial Narrow" w:hAnsi="Arial Narrow"/>
        <w:smallCaps/>
        <w:color w:val="00205B"/>
        <w:sz w:val="16"/>
        <w:szCs w:val="16"/>
        <w:lang w:val="en-US"/>
      </w:rPr>
      <w:t>Tel.</w:t>
    </w:r>
    <w:r w:rsidR="00E42324" w:rsidRPr="005107D6">
      <w:rPr>
        <w:rFonts w:ascii="Arial Narrow" w:hAnsi="Arial Narrow"/>
        <w:smallCaps/>
        <w:color w:val="00205B"/>
        <w:sz w:val="16"/>
        <w:szCs w:val="16"/>
        <w:lang w:val="en-US"/>
      </w:rPr>
      <w:tab/>
      <w:t>+49 5251 60-</w:t>
    </w:r>
    <w:r w:rsidR="00F2276F" w:rsidRPr="005107D6">
      <w:rPr>
        <w:rFonts w:ascii="Arial Narrow" w:hAnsi="Arial Narrow"/>
        <w:smallCaps/>
        <w:color w:val="00205B"/>
        <w:sz w:val="16"/>
        <w:szCs w:val="16"/>
        <w:lang w:val="en-US"/>
      </w:rPr>
      <w:t>183</w:t>
    </w:r>
    <w:r w:rsidR="00FE4AE9" w:rsidRPr="005107D6">
      <w:rPr>
        <w:rFonts w:ascii="Arial Narrow" w:hAnsi="Arial Narrow"/>
        <w:smallCaps/>
        <w:color w:val="00205B"/>
        <w:sz w:val="16"/>
        <w:szCs w:val="16"/>
        <w:lang w:val="en-US"/>
      </w:rPr>
      <w:t>3</w:t>
    </w:r>
    <w:r w:rsidR="00E42324" w:rsidRPr="005107D6">
      <w:rPr>
        <w:rFonts w:ascii="Arial Narrow" w:hAnsi="Arial Narrow"/>
        <w:smallCaps/>
        <w:color w:val="00205B"/>
        <w:sz w:val="16"/>
        <w:szCs w:val="16"/>
        <w:lang w:val="en-US"/>
      </w:rPr>
      <w:br/>
      <w:t>E-Mail</w:t>
    </w:r>
    <w:r w:rsidR="00E42324" w:rsidRPr="005107D6">
      <w:rPr>
        <w:rFonts w:ascii="Arial Narrow" w:hAnsi="Arial Narrow"/>
        <w:smallCaps/>
        <w:color w:val="00205B"/>
        <w:sz w:val="16"/>
        <w:szCs w:val="16"/>
        <w:lang w:val="en-US"/>
      </w:rPr>
      <w:tab/>
    </w:r>
    <w:proofErr w:type="spellStart"/>
    <w:r w:rsidR="00F2276F" w:rsidRPr="005107D6">
      <w:rPr>
        <w:rFonts w:ascii="Arial Narrow" w:hAnsi="Arial Narrow"/>
        <w:smallCaps/>
        <w:color w:val="00205B"/>
        <w:sz w:val="16"/>
        <w:szCs w:val="16"/>
        <w:lang w:val="en-US"/>
      </w:rPr>
      <w:t>j</w:t>
    </w:r>
    <w:r w:rsidR="00FE4AE9" w:rsidRPr="005107D6">
      <w:rPr>
        <w:rFonts w:ascii="Arial Narrow" w:hAnsi="Arial Narrow"/>
        <w:smallCaps/>
        <w:color w:val="00205B"/>
        <w:sz w:val="16"/>
        <w:szCs w:val="16"/>
        <w:lang w:val="en-US"/>
      </w:rPr>
      <w:t>ohanna.pietsch</w:t>
    </w:r>
    <w:proofErr w:type="spellEnd"/>
  </w:p>
  <w:p w14:paraId="10530432" w14:textId="77777777" w:rsidR="00E42324" w:rsidRPr="005107D6" w:rsidRDefault="00F2276F" w:rsidP="00F2276F">
    <w:pPr>
      <w:framePr w:w="2268" w:h="3969" w:wrap="around" w:vAnchor="page" w:hAnchor="page" w:x="9379" w:y="2110" w:anchorLock="1"/>
      <w:tabs>
        <w:tab w:val="left" w:pos="567"/>
      </w:tabs>
      <w:ind w:left="45"/>
      <w:rPr>
        <w:rFonts w:ascii="Arial Narrow" w:hAnsi="Arial Narrow"/>
        <w:smallCaps/>
        <w:color w:val="00205B"/>
        <w:sz w:val="16"/>
        <w:szCs w:val="16"/>
        <w:lang w:val="en-US"/>
      </w:rPr>
    </w:pPr>
    <w:r w:rsidRPr="005107D6">
      <w:rPr>
        <w:rFonts w:ascii="Arial Narrow" w:hAnsi="Arial Narrow"/>
        <w:smallCaps/>
        <w:color w:val="00205B"/>
        <w:sz w:val="16"/>
        <w:szCs w:val="16"/>
        <w:lang w:val="en-US"/>
      </w:rPr>
      <w:tab/>
      <w:t>@zv.upb.de</w:t>
    </w:r>
    <w:r w:rsidRPr="005107D6">
      <w:rPr>
        <w:rFonts w:ascii="Arial Narrow" w:hAnsi="Arial Narrow"/>
        <w:smallCaps/>
        <w:color w:val="00205B"/>
        <w:sz w:val="16"/>
        <w:szCs w:val="16"/>
        <w:lang w:val="en-US"/>
      </w:rPr>
      <w:softHyphen/>
    </w:r>
    <w:r w:rsidRPr="005107D6">
      <w:rPr>
        <w:rFonts w:ascii="Arial Narrow" w:hAnsi="Arial Narrow"/>
        <w:smallCaps/>
        <w:color w:val="00205B"/>
        <w:sz w:val="16"/>
        <w:szCs w:val="16"/>
        <w:lang w:val="en-US"/>
      </w:rPr>
      <w:softHyphen/>
    </w:r>
    <w:r w:rsidRPr="005107D6">
      <w:rPr>
        <w:rFonts w:ascii="Arial Narrow" w:hAnsi="Arial Narrow"/>
        <w:smallCaps/>
        <w:color w:val="00205B"/>
        <w:sz w:val="16"/>
        <w:szCs w:val="16"/>
        <w:lang w:val="en-US"/>
      </w:rPr>
      <w:softHyphen/>
    </w:r>
    <w:r w:rsidRPr="005107D6">
      <w:rPr>
        <w:rFonts w:ascii="Arial Narrow" w:hAnsi="Arial Narrow"/>
        <w:smallCaps/>
        <w:color w:val="00205B"/>
        <w:sz w:val="16"/>
        <w:szCs w:val="16"/>
        <w:lang w:val="en-US"/>
      </w:rPr>
      <w:softHyphen/>
    </w:r>
    <w:r w:rsidRPr="005107D6">
      <w:rPr>
        <w:rFonts w:ascii="Arial Narrow" w:hAnsi="Arial Narrow"/>
        <w:smallCaps/>
        <w:color w:val="00205B"/>
        <w:sz w:val="16"/>
        <w:szCs w:val="16"/>
        <w:lang w:val="en-US"/>
      </w:rPr>
      <w:softHyphen/>
    </w:r>
  </w:p>
  <w:p w14:paraId="5BD4AB55" w14:textId="77777777" w:rsidR="00E42324" w:rsidRPr="005107D6" w:rsidRDefault="00E42324" w:rsidP="00E42324">
    <w:pPr>
      <w:framePr w:w="2268" w:h="3969" w:wrap="around" w:vAnchor="page" w:hAnchor="page" w:x="9379" w:y="2110" w:anchorLock="1"/>
      <w:tabs>
        <w:tab w:val="left" w:pos="567"/>
      </w:tabs>
      <w:ind w:left="45"/>
      <w:rPr>
        <w:rFonts w:ascii="Arial Narrow" w:hAnsi="Arial Narrow"/>
        <w:smallCaps/>
        <w:color w:val="00205B"/>
        <w:sz w:val="16"/>
        <w:szCs w:val="16"/>
        <w:lang w:val="en-US"/>
      </w:rPr>
    </w:pPr>
    <w:proofErr w:type="spellStart"/>
    <w:r w:rsidRPr="005107D6">
      <w:rPr>
        <w:rFonts w:ascii="Arial Narrow" w:hAnsi="Arial Narrow"/>
        <w:smallCaps/>
        <w:color w:val="00205B"/>
        <w:sz w:val="16"/>
        <w:szCs w:val="16"/>
        <w:lang w:val="en-US"/>
      </w:rPr>
      <w:t>Raum</w:t>
    </w:r>
    <w:proofErr w:type="spellEnd"/>
    <w:r w:rsidRPr="005107D6">
      <w:rPr>
        <w:rFonts w:ascii="Arial Narrow" w:hAnsi="Arial Narrow"/>
        <w:smallCaps/>
        <w:color w:val="00205B"/>
        <w:sz w:val="16"/>
        <w:szCs w:val="16"/>
        <w:lang w:val="en-US"/>
      </w:rPr>
      <w:tab/>
    </w:r>
    <w:r w:rsidR="00FE4AE9" w:rsidRPr="005107D6">
      <w:rPr>
        <w:rFonts w:ascii="Arial Narrow" w:hAnsi="Arial Narrow"/>
        <w:smallCaps/>
        <w:color w:val="00205B"/>
        <w:sz w:val="16"/>
        <w:szCs w:val="16"/>
        <w:lang w:val="en-US"/>
      </w:rPr>
      <w:t>H</w:t>
    </w:r>
    <w:r w:rsidRPr="005107D6">
      <w:rPr>
        <w:rFonts w:ascii="Arial Narrow" w:hAnsi="Arial Narrow"/>
        <w:smallCaps/>
        <w:color w:val="00205B"/>
        <w:sz w:val="16"/>
        <w:szCs w:val="16"/>
        <w:lang w:val="en-US"/>
      </w:rPr>
      <w:t>2.</w:t>
    </w:r>
    <w:r w:rsidR="00FE4AE9" w:rsidRPr="005107D6">
      <w:rPr>
        <w:rFonts w:ascii="Arial Narrow" w:hAnsi="Arial Narrow"/>
        <w:smallCaps/>
        <w:color w:val="00205B"/>
        <w:sz w:val="16"/>
        <w:szCs w:val="16"/>
        <w:lang w:val="en-US"/>
      </w:rPr>
      <w:t>325</w:t>
    </w:r>
    <w:r w:rsidRPr="005107D6">
      <w:rPr>
        <w:rFonts w:ascii="Arial Narrow" w:hAnsi="Arial Narrow"/>
        <w:smallCaps/>
        <w:color w:val="00205B"/>
        <w:sz w:val="16"/>
        <w:szCs w:val="16"/>
        <w:lang w:val="en-US"/>
      </w:rPr>
      <w:br/>
    </w:r>
  </w:p>
  <w:p w14:paraId="08BDCC6D" w14:textId="77777777" w:rsidR="00E42324" w:rsidRPr="00550F60" w:rsidRDefault="00E42324" w:rsidP="00E42324">
    <w:pPr>
      <w:framePr w:w="2268" w:h="3969" w:wrap="around" w:vAnchor="page" w:hAnchor="page" w:x="9379" w:y="2110" w:anchorLock="1"/>
      <w:tabs>
        <w:tab w:val="left" w:pos="462"/>
      </w:tabs>
      <w:ind w:left="45"/>
      <w:rPr>
        <w:rFonts w:ascii="Arial Narrow" w:hAnsi="Arial Narrow"/>
        <w:smallCaps/>
        <w:color w:val="00205B"/>
        <w:sz w:val="16"/>
        <w:szCs w:val="16"/>
      </w:rPr>
    </w:pPr>
    <w:r w:rsidRPr="00550F60">
      <w:rPr>
        <w:rFonts w:ascii="Arial Narrow" w:hAnsi="Arial Narrow"/>
        <w:smallCaps/>
        <w:color w:val="00205B"/>
        <w:sz w:val="16"/>
        <w:szCs w:val="16"/>
      </w:rPr>
      <w:t>Sekretariat</w:t>
    </w:r>
  </w:p>
  <w:p w14:paraId="74581E54" w14:textId="77777777" w:rsidR="00E42324" w:rsidRDefault="00E42324" w:rsidP="00E42324">
    <w:pPr>
      <w:framePr w:w="2268" w:h="3969" w:wrap="around" w:vAnchor="page" w:hAnchor="page" w:x="9379" w:y="2110" w:anchorLock="1"/>
      <w:tabs>
        <w:tab w:val="left" w:pos="462"/>
      </w:tabs>
      <w:ind w:left="45"/>
      <w:rPr>
        <w:rFonts w:ascii="Arial Narrow" w:hAnsi="Arial Narrow"/>
        <w:smallCaps/>
        <w:color w:val="00205B"/>
        <w:sz w:val="16"/>
        <w:szCs w:val="16"/>
      </w:rPr>
    </w:pPr>
    <w:r w:rsidRPr="00550F60">
      <w:rPr>
        <w:rFonts w:ascii="Arial Narrow" w:hAnsi="Arial Narrow"/>
        <w:smallCaps/>
        <w:color w:val="00205B"/>
        <w:sz w:val="16"/>
        <w:szCs w:val="16"/>
      </w:rPr>
      <w:t>Gabriele Lang (vorm.)</w:t>
    </w:r>
  </w:p>
  <w:p w14:paraId="73906736" w14:textId="77777777" w:rsidR="00BA5BD7" w:rsidRPr="00550F60" w:rsidRDefault="00BA5BD7" w:rsidP="00E42324">
    <w:pPr>
      <w:framePr w:w="2268" w:h="3969" w:wrap="around" w:vAnchor="page" w:hAnchor="page" w:x="9379" w:y="2110" w:anchorLock="1"/>
      <w:tabs>
        <w:tab w:val="left" w:pos="462"/>
      </w:tabs>
      <w:ind w:left="45"/>
      <w:rPr>
        <w:rFonts w:ascii="Arial Narrow" w:hAnsi="Arial Narrow"/>
        <w:smallCaps/>
        <w:color w:val="00205B"/>
        <w:sz w:val="16"/>
        <w:szCs w:val="16"/>
      </w:rPr>
    </w:pPr>
    <w:r>
      <w:rPr>
        <w:rFonts w:ascii="Arial Narrow" w:hAnsi="Arial Narrow"/>
        <w:smallCaps/>
        <w:color w:val="00205B"/>
        <w:sz w:val="16"/>
        <w:szCs w:val="16"/>
      </w:rPr>
      <w:t>Marie Schwarzer (nachm.)</w:t>
    </w:r>
  </w:p>
  <w:p w14:paraId="05D475A3" w14:textId="77777777" w:rsidR="00E42324" w:rsidRPr="005107D6" w:rsidRDefault="00E40B67" w:rsidP="00E42324">
    <w:pPr>
      <w:framePr w:w="2268" w:h="3969" w:wrap="around" w:vAnchor="page" w:hAnchor="page" w:x="9379" w:y="2110" w:anchorLock="1"/>
      <w:tabs>
        <w:tab w:val="left" w:pos="567"/>
      </w:tabs>
      <w:ind w:left="45"/>
      <w:rPr>
        <w:rFonts w:ascii="Arial Narrow" w:hAnsi="Arial Narrow"/>
        <w:smallCaps/>
        <w:color w:val="00205B"/>
        <w:sz w:val="16"/>
        <w:szCs w:val="16"/>
        <w:lang w:val="en-US"/>
      </w:rPr>
    </w:pPr>
    <w:r w:rsidRPr="005107D6">
      <w:rPr>
        <w:rFonts w:ascii="Arial Narrow" w:hAnsi="Arial Narrow"/>
        <w:smallCaps/>
        <w:color w:val="00205B"/>
        <w:sz w:val="16"/>
        <w:szCs w:val="16"/>
        <w:lang w:val="en-US"/>
      </w:rPr>
      <w:t>Tel.</w:t>
    </w:r>
    <w:r w:rsidR="00E42324" w:rsidRPr="005107D6">
      <w:rPr>
        <w:rFonts w:ascii="Arial Narrow" w:hAnsi="Arial Narrow"/>
        <w:smallCaps/>
        <w:color w:val="00205B"/>
        <w:sz w:val="16"/>
        <w:szCs w:val="16"/>
        <w:lang w:val="en-US"/>
      </w:rPr>
      <w:tab/>
      <w:t>+49 5251 60-2553</w:t>
    </w:r>
  </w:p>
  <w:p w14:paraId="42B19ACC" w14:textId="77777777" w:rsidR="00E42324" w:rsidRPr="005107D6" w:rsidRDefault="00E42324" w:rsidP="00E42324">
    <w:pPr>
      <w:framePr w:w="2268" w:h="3969" w:wrap="around" w:vAnchor="page" w:hAnchor="page" w:x="9379" w:y="2110" w:anchorLock="1"/>
      <w:tabs>
        <w:tab w:val="left" w:pos="567"/>
      </w:tabs>
      <w:ind w:left="45"/>
      <w:rPr>
        <w:rFonts w:ascii="Arial Narrow" w:hAnsi="Arial Narrow"/>
        <w:smallCaps/>
        <w:color w:val="00205B"/>
        <w:sz w:val="16"/>
        <w:szCs w:val="16"/>
        <w:lang w:val="en-US"/>
      </w:rPr>
    </w:pPr>
    <w:r w:rsidRPr="005107D6">
      <w:rPr>
        <w:rFonts w:ascii="Arial Narrow" w:hAnsi="Arial Narrow"/>
        <w:smallCaps/>
        <w:color w:val="00205B"/>
        <w:sz w:val="16"/>
        <w:szCs w:val="16"/>
        <w:lang w:val="en-US"/>
      </w:rPr>
      <w:t>Fax</w:t>
    </w:r>
    <w:r w:rsidRPr="005107D6">
      <w:rPr>
        <w:rFonts w:ascii="Arial Narrow" w:hAnsi="Arial Narrow"/>
        <w:smallCaps/>
        <w:color w:val="00205B"/>
        <w:sz w:val="16"/>
        <w:szCs w:val="16"/>
        <w:lang w:val="en-US"/>
      </w:rPr>
      <w:tab/>
      <w:t>+49 5251 60-3421</w:t>
    </w:r>
  </w:p>
  <w:p w14:paraId="328C60DF" w14:textId="77777777" w:rsidR="00E42324" w:rsidRPr="005107D6" w:rsidRDefault="00E42324" w:rsidP="00E42324">
    <w:pPr>
      <w:framePr w:w="2268" w:h="3969" w:wrap="around" w:vAnchor="page" w:hAnchor="page" w:x="9379" w:y="2110" w:anchorLock="1"/>
      <w:tabs>
        <w:tab w:val="left" w:pos="567"/>
      </w:tabs>
      <w:ind w:left="45"/>
      <w:rPr>
        <w:rFonts w:ascii="Arial Narrow" w:hAnsi="Arial Narrow"/>
        <w:smallCaps/>
        <w:color w:val="00205B"/>
        <w:sz w:val="16"/>
        <w:szCs w:val="16"/>
        <w:lang w:val="en-US"/>
      </w:rPr>
    </w:pPr>
    <w:r w:rsidRPr="005107D6">
      <w:rPr>
        <w:rFonts w:ascii="Arial Narrow" w:hAnsi="Arial Narrow"/>
        <w:smallCaps/>
        <w:color w:val="00205B"/>
        <w:sz w:val="16"/>
        <w:szCs w:val="16"/>
        <w:lang w:val="en-US"/>
      </w:rPr>
      <w:t>E-Mail</w:t>
    </w:r>
    <w:r w:rsidRPr="005107D6">
      <w:rPr>
        <w:rFonts w:ascii="Arial Narrow" w:hAnsi="Arial Narrow"/>
        <w:smallCaps/>
        <w:color w:val="00205B"/>
        <w:sz w:val="16"/>
        <w:szCs w:val="16"/>
        <w:lang w:val="en-US"/>
      </w:rPr>
      <w:tab/>
      <w:t>presse@zv.upb.de</w:t>
    </w:r>
  </w:p>
  <w:p w14:paraId="4E6D1FE8" w14:textId="77777777" w:rsidR="00E42324" w:rsidRPr="005107D6" w:rsidRDefault="00E42324" w:rsidP="00E42324">
    <w:pPr>
      <w:framePr w:w="2268" w:h="3969" w:wrap="around" w:vAnchor="page" w:hAnchor="page" w:x="9379" w:y="2110" w:anchorLock="1"/>
      <w:tabs>
        <w:tab w:val="left" w:pos="462"/>
      </w:tabs>
      <w:ind w:left="45"/>
      <w:rPr>
        <w:rFonts w:ascii="Arial Narrow" w:hAnsi="Arial Narrow"/>
        <w:smallCaps/>
        <w:color w:val="00205B"/>
        <w:sz w:val="16"/>
        <w:szCs w:val="16"/>
        <w:lang w:val="en-US"/>
      </w:rPr>
    </w:pPr>
  </w:p>
  <w:p w14:paraId="4B6DD967" w14:textId="77777777" w:rsidR="00E42324" w:rsidRPr="00550F60" w:rsidRDefault="00E42324" w:rsidP="00E42324">
    <w:pPr>
      <w:framePr w:w="2268" w:h="3969" w:wrap="around" w:vAnchor="page" w:hAnchor="page" w:x="9379" w:y="2110" w:anchorLock="1"/>
      <w:ind w:left="45"/>
      <w:rPr>
        <w:rFonts w:ascii="Arial Narrow" w:hAnsi="Arial Narrow"/>
        <w:smallCaps/>
        <w:color w:val="00205B"/>
        <w:sz w:val="16"/>
        <w:szCs w:val="16"/>
      </w:rPr>
    </w:pPr>
    <w:r w:rsidRPr="00550F60">
      <w:rPr>
        <w:rFonts w:ascii="Arial Narrow" w:hAnsi="Arial Narrow"/>
        <w:smallCaps/>
        <w:color w:val="00205B"/>
        <w:sz w:val="16"/>
        <w:szCs w:val="16"/>
      </w:rPr>
      <w:t>Warburger Str. 100</w:t>
    </w:r>
  </w:p>
  <w:p w14:paraId="503A2141" w14:textId="77777777" w:rsidR="00E42324" w:rsidRPr="00550F60" w:rsidRDefault="00E42324" w:rsidP="00E42324">
    <w:pPr>
      <w:framePr w:w="2268" w:h="3969" w:wrap="around" w:vAnchor="page" w:hAnchor="page" w:x="9379" w:y="2110" w:anchorLock="1"/>
      <w:ind w:left="45"/>
      <w:rPr>
        <w:rFonts w:ascii="Arial Narrow" w:hAnsi="Arial Narrow"/>
        <w:smallCaps/>
        <w:color w:val="00205B"/>
        <w:sz w:val="16"/>
        <w:szCs w:val="16"/>
      </w:rPr>
    </w:pPr>
    <w:r w:rsidRPr="00550F60">
      <w:rPr>
        <w:rFonts w:ascii="Arial Narrow" w:hAnsi="Arial Narrow"/>
        <w:smallCaps/>
        <w:color w:val="00205B"/>
        <w:sz w:val="16"/>
        <w:szCs w:val="16"/>
      </w:rPr>
      <w:t>D-33098 Paderborn</w:t>
    </w:r>
  </w:p>
  <w:p w14:paraId="611A9679" w14:textId="77777777" w:rsidR="00E42324" w:rsidRPr="00550F60" w:rsidRDefault="00E42324" w:rsidP="00E42324">
    <w:pPr>
      <w:framePr w:w="2268" w:h="3969" w:wrap="around" w:vAnchor="page" w:hAnchor="page" w:x="9379" w:y="2110" w:anchorLock="1"/>
      <w:ind w:left="45"/>
      <w:rPr>
        <w:rFonts w:ascii="Arial Narrow" w:hAnsi="Arial Narrow"/>
        <w:smallCaps/>
        <w:color w:val="00205B"/>
        <w:sz w:val="16"/>
        <w:szCs w:val="16"/>
      </w:rPr>
    </w:pPr>
  </w:p>
  <w:p w14:paraId="540B9452" w14:textId="77777777" w:rsidR="00E42324" w:rsidRPr="00550F60" w:rsidRDefault="00E42324" w:rsidP="00E42324">
    <w:pPr>
      <w:framePr w:w="2268" w:h="3969" w:wrap="around" w:vAnchor="page" w:hAnchor="page" w:x="9379" w:y="2110" w:anchorLock="1"/>
      <w:tabs>
        <w:tab w:val="left" w:pos="567"/>
      </w:tabs>
      <w:ind w:left="45"/>
      <w:rPr>
        <w:rFonts w:ascii="Arial Narrow" w:hAnsi="Arial Narrow"/>
        <w:smallCaps/>
        <w:color w:val="00205B"/>
        <w:sz w:val="16"/>
        <w:szCs w:val="16"/>
      </w:rPr>
    </w:pPr>
    <w:r w:rsidRPr="00550F60">
      <w:rPr>
        <w:rFonts w:ascii="Arial Narrow" w:hAnsi="Arial Narrow"/>
        <w:smallCaps/>
        <w:color w:val="00205B"/>
        <w:sz w:val="16"/>
        <w:szCs w:val="16"/>
      </w:rPr>
      <w:t>Web</w:t>
    </w:r>
    <w:r w:rsidRPr="00550F60">
      <w:rPr>
        <w:rFonts w:ascii="Arial Narrow" w:hAnsi="Arial Narrow"/>
        <w:smallCaps/>
        <w:color w:val="00205B"/>
        <w:sz w:val="16"/>
        <w:szCs w:val="16"/>
      </w:rPr>
      <w:tab/>
    </w:r>
    <w:r w:rsidRPr="00370ECC">
      <w:rPr>
        <w:rFonts w:ascii="Arial Narrow" w:hAnsi="Arial Narrow"/>
        <w:smallCaps/>
        <w:color w:val="00205B"/>
        <w:sz w:val="16"/>
        <w:szCs w:val="16"/>
      </w:rPr>
      <w:t>upb.de/</w:t>
    </w:r>
    <w:proofErr w:type="spellStart"/>
    <w:r w:rsidRPr="00370ECC">
      <w:rPr>
        <w:rFonts w:ascii="Arial Narrow" w:hAnsi="Arial Narrow"/>
        <w:smallCaps/>
        <w:color w:val="00205B"/>
        <w:sz w:val="16"/>
        <w:szCs w:val="16"/>
      </w:rPr>
      <w:t>pkm</w:t>
    </w:r>
    <w:proofErr w:type="spellEnd"/>
  </w:p>
  <w:p w14:paraId="5B45EB00" w14:textId="77777777" w:rsidR="00942F48" w:rsidRPr="008C10F4" w:rsidRDefault="00BE2D18" w:rsidP="00E42324">
    <w:pPr>
      <w:pStyle w:val="Kopfzeile"/>
      <w:tabs>
        <w:tab w:val="clear" w:pos="4536"/>
        <w:tab w:val="clear" w:pos="9072"/>
        <w:tab w:val="left" w:pos="7427"/>
        <w:tab w:val="left" w:pos="9554"/>
      </w:tabs>
      <w:rPr>
        <w:rFonts w:ascii="Arial Narrow" w:hAnsi="Arial Narrow"/>
        <w:sz w:val="22"/>
        <w:szCs w:val="22"/>
      </w:rPr>
    </w:pPr>
    <w:r w:rsidRPr="008C10F4">
      <w:rPr>
        <w:rFonts w:ascii="Arial Narrow" w:hAnsi="Arial Narrow"/>
        <w:noProof/>
        <w:sz w:val="22"/>
        <w:szCs w:val="22"/>
        <w:lang w:eastAsia="de-DE"/>
      </w:rPr>
      <w:drawing>
        <wp:anchor distT="0" distB="0" distL="114300" distR="114300" simplePos="0" relativeHeight="251681791" behindDoc="1" locked="0" layoutInCell="1" allowOverlap="1" wp14:anchorId="37B4925B" wp14:editId="255F84F4">
          <wp:simplePos x="0" y="0"/>
          <wp:positionH relativeFrom="leftMargin">
            <wp:posOffset>0</wp:posOffset>
          </wp:positionH>
          <wp:positionV relativeFrom="topMargin">
            <wp:posOffset>4976</wp:posOffset>
          </wp:positionV>
          <wp:extent cx="7560000" cy="10685647"/>
          <wp:effectExtent l="0" t="0" r="0" b="0"/>
          <wp:wrapNone/>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Grafik 209"/>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rsidR="001F4D38">
      <w:rPr>
        <w:rFonts w:ascii="Arial Narrow" w:hAnsi="Arial Narrow"/>
        <w:noProof/>
        <w:sz w:val="22"/>
        <w:szCs w:val="22"/>
        <w:lang w:eastAsia="de-DE"/>
      </w:rPr>
      <w:softHyphen/>
    </w:r>
    <w:r w:rsidR="001F4D38">
      <w:rPr>
        <w:rFonts w:ascii="Arial Narrow" w:hAnsi="Arial Narrow"/>
        <w:noProof/>
        <w:sz w:val="22"/>
        <w:szCs w:val="22"/>
        <w:lang w:eastAsia="de-DE"/>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8E45C" w14:textId="77777777" w:rsidR="004E4BCD" w:rsidRPr="00166910" w:rsidRDefault="005107D6" w:rsidP="00166910">
    <w:pPr>
      <w:pStyle w:val="Kopfzeile"/>
      <w:tabs>
        <w:tab w:val="clear" w:pos="4536"/>
        <w:tab w:val="clear" w:pos="9072"/>
      </w:tabs>
      <w:rPr>
        <w:rFonts w:ascii="Arial Narrow" w:hAnsi="Arial Narrow"/>
        <w:lang w:eastAsia="de-DE"/>
      </w:rPr>
    </w:pPr>
    <w:r>
      <w:rPr>
        <w:rFonts w:ascii="Arial Narrow" w:hAnsi="Arial Narrow"/>
        <w:noProof/>
        <w:lang w:eastAsia="de-DE"/>
      </w:rPr>
      <w:drawing>
        <wp:anchor distT="0" distB="0" distL="114300" distR="114300" simplePos="0" relativeHeight="251696128" behindDoc="1" locked="0" layoutInCell="1" allowOverlap="1" wp14:anchorId="5C7C3A96" wp14:editId="24E0844E">
          <wp:simplePos x="0" y="0"/>
          <wp:positionH relativeFrom="leftMargin">
            <wp:posOffset>0</wp:posOffset>
          </wp:positionH>
          <wp:positionV relativeFrom="topMargin">
            <wp:posOffset>0</wp:posOffset>
          </wp:positionV>
          <wp:extent cx="7556400" cy="10681200"/>
          <wp:effectExtent l="0" t="0" r="63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56400" cy="10681200"/>
                  </a:xfrm>
                  <a:prstGeom prst="rect">
                    <a:avLst/>
                  </a:prstGeom>
                </pic:spPr>
              </pic:pic>
            </a:graphicData>
          </a:graphic>
          <wp14:sizeRelH relativeFrom="page">
            <wp14:pctWidth>0</wp14:pctWidth>
          </wp14:sizeRelH>
          <wp14:sizeRelV relativeFrom="page">
            <wp14:pctHeight>0</wp14:pctHeight>
          </wp14:sizeRelV>
        </wp:anchor>
      </w:drawing>
    </w:r>
    <w:r w:rsidR="00E42324" w:rsidRPr="00166910">
      <w:rPr>
        <w:rFonts w:ascii="Arial Narrow" w:hAnsi="Arial Narrow"/>
        <w:noProof/>
        <w:lang w:eastAsia="de-DE"/>
      </w:rPr>
      <mc:AlternateContent>
        <mc:Choice Requires="wps">
          <w:drawing>
            <wp:anchor distT="45720" distB="45720" distL="114300" distR="114300" simplePos="0" relativeHeight="251695104" behindDoc="0" locked="0" layoutInCell="1" allowOverlap="1" wp14:anchorId="544068D2" wp14:editId="46021AE1">
              <wp:simplePos x="0" y="0"/>
              <wp:positionH relativeFrom="page">
                <wp:posOffset>5885180</wp:posOffset>
              </wp:positionH>
              <wp:positionV relativeFrom="page">
                <wp:posOffset>768350</wp:posOffset>
              </wp:positionV>
              <wp:extent cx="1111885" cy="1404620"/>
              <wp:effectExtent l="0" t="0" r="0" b="190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1404620"/>
                      </a:xfrm>
                      <a:prstGeom prst="rect">
                        <a:avLst/>
                      </a:prstGeom>
                      <a:noFill/>
                      <a:ln w="9525">
                        <a:noFill/>
                        <a:miter lim="800000"/>
                        <a:headEnd/>
                        <a:tailEnd/>
                      </a:ln>
                    </wps:spPr>
                    <wps:txbx>
                      <w:txbxContent>
                        <w:p w14:paraId="59CDF45E" w14:textId="77777777" w:rsidR="009B2957" w:rsidRPr="00EE758F" w:rsidRDefault="009B2957" w:rsidP="00326140">
                          <w:pPr>
                            <w:rPr>
                              <w:rFonts w:ascii="Arial Narrow" w:hAnsi="Arial Narrow"/>
                              <w:color w:val="00205B"/>
                              <w:sz w:val="20"/>
                              <w:szCs w:val="20"/>
                            </w:rPr>
                          </w:pPr>
                          <w:r w:rsidRPr="00EE758F">
                            <w:rPr>
                              <w:rFonts w:ascii="Arial Narrow" w:hAnsi="Arial Narrow"/>
                              <w:color w:val="00205B"/>
                              <w:sz w:val="20"/>
                              <w:szCs w:val="20"/>
                            </w:rPr>
                            <w:t xml:space="preserve">Seite </w:t>
                          </w:r>
                          <w:r w:rsidRPr="00EE758F">
                            <w:rPr>
                              <w:rFonts w:ascii="Arial Narrow" w:hAnsi="Arial Narrow"/>
                              <w:b/>
                              <w:bCs/>
                              <w:color w:val="00205B"/>
                              <w:sz w:val="20"/>
                              <w:szCs w:val="20"/>
                            </w:rPr>
                            <w:fldChar w:fldCharType="begin"/>
                          </w:r>
                          <w:r w:rsidRPr="00EE758F">
                            <w:rPr>
                              <w:rFonts w:ascii="Arial Narrow" w:hAnsi="Arial Narrow"/>
                              <w:b/>
                              <w:bCs/>
                              <w:color w:val="00205B"/>
                              <w:sz w:val="20"/>
                              <w:szCs w:val="20"/>
                            </w:rPr>
                            <w:instrText>PAGE  \* Arabic  \* MERGEFORMAT</w:instrText>
                          </w:r>
                          <w:r w:rsidRPr="00EE758F">
                            <w:rPr>
                              <w:rFonts w:ascii="Arial Narrow" w:hAnsi="Arial Narrow"/>
                              <w:b/>
                              <w:bCs/>
                              <w:color w:val="00205B"/>
                              <w:sz w:val="20"/>
                              <w:szCs w:val="20"/>
                            </w:rPr>
                            <w:fldChar w:fldCharType="separate"/>
                          </w:r>
                          <w:r w:rsidR="005F5624">
                            <w:rPr>
                              <w:rFonts w:ascii="Arial Narrow" w:hAnsi="Arial Narrow"/>
                              <w:b/>
                              <w:bCs/>
                              <w:noProof/>
                              <w:color w:val="00205B"/>
                              <w:sz w:val="20"/>
                              <w:szCs w:val="20"/>
                            </w:rPr>
                            <w:t>2</w:t>
                          </w:r>
                          <w:r w:rsidRPr="00EE758F">
                            <w:rPr>
                              <w:rFonts w:ascii="Arial Narrow" w:hAnsi="Arial Narrow"/>
                              <w:b/>
                              <w:bCs/>
                              <w:color w:val="00205B"/>
                              <w:sz w:val="20"/>
                              <w:szCs w:val="20"/>
                            </w:rPr>
                            <w:fldChar w:fldCharType="end"/>
                          </w:r>
                          <w:r w:rsidRPr="00EE758F">
                            <w:rPr>
                              <w:rFonts w:ascii="Arial Narrow" w:hAnsi="Arial Narrow"/>
                              <w:color w:val="00205B"/>
                              <w:sz w:val="20"/>
                              <w:szCs w:val="20"/>
                            </w:rPr>
                            <w:t xml:space="preserve"> von </w:t>
                          </w:r>
                          <w:r w:rsidRPr="00EE758F">
                            <w:rPr>
                              <w:rFonts w:ascii="Arial Narrow" w:hAnsi="Arial Narrow"/>
                              <w:b/>
                              <w:bCs/>
                              <w:color w:val="00205B"/>
                              <w:sz w:val="20"/>
                              <w:szCs w:val="20"/>
                            </w:rPr>
                            <w:fldChar w:fldCharType="begin"/>
                          </w:r>
                          <w:r w:rsidRPr="00EE758F">
                            <w:rPr>
                              <w:rFonts w:ascii="Arial Narrow" w:hAnsi="Arial Narrow"/>
                              <w:b/>
                              <w:bCs/>
                              <w:color w:val="00205B"/>
                              <w:sz w:val="20"/>
                              <w:szCs w:val="20"/>
                            </w:rPr>
                            <w:instrText>NUMPAGES  \* Arabic  \* MERGEFORMAT</w:instrText>
                          </w:r>
                          <w:r w:rsidRPr="00EE758F">
                            <w:rPr>
                              <w:rFonts w:ascii="Arial Narrow" w:hAnsi="Arial Narrow"/>
                              <w:b/>
                              <w:bCs/>
                              <w:color w:val="00205B"/>
                              <w:sz w:val="20"/>
                              <w:szCs w:val="20"/>
                            </w:rPr>
                            <w:fldChar w:fldCharType="separate"/>
                          </w:r>
                          <w:r w:rsidR="005F5624">
                            <w:rPr>
                              <w:rFonts w:ascii="Arial Narrow" w:hAnsi="Arial Narrow"/>
                              <w:b/>
                              <w:bCs/>
                              <w:noProof/>
                              <w:color w:val="00205B"/>
                              <w:sz w:val="20"/>
                              <w:szCs w:val="20"/>
                            </w:rPr>
                            <w:t>2</w:t>
                          </w:r>
                          <w:r w:rsidRPr="00EE758F">
                            <w:rPr>
                              <w:rFonts w:ascii="Arial Narrow" w:hAnsi="Arial Narrow"/>
                              <w:b/>
                              <w:bCs/>
                              <w:color w:val="00205B"/>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3FCE5D" id="_x0000_t202" coordsize="21600,21600" o:spt="202" path="m,l,21600r21600,l21600,xe">
              <v:stroke joinstyle="miter"/>
              <v:path gradientshapeok="t" o:connecttype="rect"/>
            </v:shapetype>
            <v:shape id="Textfeld 2" o:spid="_x0000_s1026" type="#_x0000_t202" style="position:absolute;margin-left:463.4pt;margin-top:60.5pt;width:87.55pt;height:110.6pt;z-index:2516951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" filled="f" stroked="f">
              <v:textbox style="mso-fit-shape-to-text:t">
                <w:txbxContent>
                  <w:p w:rsidR="009B2957" w:rsidRPr="00EE758F" w:rsidRDefault="009B2957" w:rsidP="00326140">
                    <w:pPr>
                      <w:rPr>
                        <w:rFonts w:ascii="Arial Narrow" w:hAnsi="Arial Narrow"/>
                        <w:color w:val="00205B"/>
                        <w:sz w:val="20"/>
                        <w:szCs w:val="20"/>
                      </w:rPr>
                    </w:pPr>
                    <w:r w:rsidRPr="00EE758F">
                      <w:rPr>
                        <w:rFonts w:ascii="Arial Narrow" w:hAnsi="Arial Narrow"/>
                        <w:color w:val="00205B"/>
                        <w:sz w:val="20"/>
                        <w:szCs w:val="20"/>
                      </w:rPr>
                      <w:t xml:space="preserve">Seite </w:t>
                    </w:r>
                    <w:r w:rsidRPr="00EE758F">
                      <w:rPr>
                        <w:rFonts w:ascii="Arial Narrow" w:hAnsi="Arial Narrow"/>
                        <w:b/>
                        <w:bCs/>
                        <w:color w:val="00205B"/>
                        <w:sz w:val="20"/>
                        <w:szCs w:val="20"/>
                      </w:rPr>
                      <w:fldChar w:fldCharType="begin"/>
                    </w:r>
                    <w:r w:rsidRPr="00EE758F">
                      <w:rPr>
                        <w:rFonts w:ascii="Arial Narrow" w:hAnsi="Arial Narrow"/>
                        <w:b/>
                        <w:bCs/>
                        <w:color w:val="00205B"/>
                        <w:sz w:val="20"/>
                        <w:szCs w:val="20"/>
                      </w:rPr>
                      <w:instrText>PAGE  \* Arabic  \* MERGEFORMAT</w:instrText>
                    </w:r>
                    <w:r w:rsidRPr="00EE758F">
                      <w:rPr>
                        <w:rFonts w:ascii="Arial Narrow" w:hAnsi="Arial Narrow"/>
                        <w:b/>
                        <w:bCs/>
                        <w:color w:val="00205B"/>
                        <w:sz w:val="20"/>
                        <w:szCs w:val="20"/>
                      </w:rPr>
                      <w:fldChar w:fldCharType="separate"/>
                    </w:r>
                    <w:r w:rsidR="005F5624">
                      <w:rPr>
                        <w:rFonts w:ascii="Arial Narrow" w:hAnsi="Arial Narrow"/>
                        <w:b/>
                        <w:bCs/>
                        <w:noProof/>
                        <w:color w:val="00205B"/>
                        <w:sz w:val="20"/>
                        <w:szCs w:val="20"/>
                      </w:rPr>
                      <w:t>2</w:t>
                    </w:r>
                    <w:r w:rsidRPr="00EE758F">
                      <w:rPr>
                        <w:rFonts w:ascii="Arial Narrow" w:hAnsi="Arial Narrow"/>
                        <w:b/>
                        <w:bCs/>
                        <w:color w:val="00205B"/>
                        <w:sz w:val="20"/>
                        <w:szCs w:val="20"/>
                      </w:rPr>
                      <w:fldChar w:fldCharType="end"/>
                    </w:r>
                    <w:r w:rsidRPr="00EE758F">
                      <w:rPr>
                        <w:rFonts w:ascii="Arial Narrow" w:hAnsi="Arial Narrow"/>
                        <w:color w:val="00205B"/>
                        <w:sz w:val="20"/>
                        <w:szCs w:val="20"/>
                      </w:rPr>
                      <w:t xml:space="preserve"> von </w:t>
                    </w:r>
                    <w:r w:rsidRPr="00EE758F">
                      <w:rPr>
                        <w:rFonts w:ascii="Arial Narrow" w:hAnsi="Arial Narrow"/>
                        <w:b/>
                        <w:bCs/>
                        <w:color w:val="00205B"/>
                        <w:sz w:val="20"/>
                        <w:szCs w:val="20"/>
                      </w:rPr>
                      <w:fldChar w:fldCharType="begin"/>
                    </w:r>
                    <w:r w:rsidRPr="00EE758F">
                      <w:rPr>
                        <w:rFonts w:ascii="Arial Narrow" w:hAnsi="Arial Narrow"/>
                        <w:b/>
                        <w:bCs/>
                        <w:color w:val="00205B"/>
                        <w:sz w:val="20"/>
                        <w:szCs w:val="20"/>
                      </w:rPr>
                      <w:instrText>NUMPAGES  \* Arabic  \* MERGEFORMAT</w:instrText>
                    </w:r>
                    <w:r w:rsidRPr="00EE758F">
                      <w:rPr>
                        <w:rFonts w:ascii="Arial Narrow" w:hAnsi="Arial Narrow"/>
                        <w:b/>
                        <w:bCs/>
                        <w:color w:val="00205B"/>
                        <w:sz w:val="20"/>
                        <w:szCs w:val="20"/>
                      </w:rPr>
                      <w:fldChar w:fldCharType="separate"/>
                    </w:r>
                    <w:r w:rsidR="005F5624">
                      <w:rPr>
                        <w:rFonts w:ascii="Arial Narrow" w:hAnsi="Arial Narrow"/>
                        <w:b/>
                        <w:bCs/>
                        <w:noProof/>
                        <w:color w:val="00205B"/>
                        <w:sz w:val="20"/>
                        <w:szCs w:val="20"/>
                      </w:rPr>
                      <w:t>2</w:t>
                    </w:r>
                    <w:r w:rsidRPr="00EE758F">
                      <w:rPr>
                        <w:rFonts w:ascii="Arial Narrow" w:hAnsi="Arial Narrow"/>
                        <w:b/>
                        <w:bCs/>
                        <w:color w:val="00205B"/>
                        <w:sz w:val="20"/>
                        <w:szCs w:val="20"/>
                      </w:rPr>
                      <w:fldChar w:fldCharType="end"/>
                    </w:r>
                  </w:p>
                </w:txbxContent>
              </v:textbox>
              <w10:wrap type="square"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0"/>
  <w:defaultTabStop w:val="709"/>
  <w:autoHyphenation/>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8A0"/>
    <w:rsid w:val="00002C0E"/>
    <w:rsid w:val="0000518B"/>
    <w:rsid w:val="000068A0"/>
    <w:rsid w:val="0001222A"/>
    <w:rsid w:val="00013528"/>
    <w:rsid w:val="0001766F"/>
    <w:rsid w:val="00031753"/>
    <w:rsid w:val="000319A4"/>
    <w:rsid w:val="00044416"/>
    <w:rsid w:val="000522CB"/>
    <w:rsid w:val="00080880"/>
    <w:rsid w:val="00095B9A"/>
    <w:rsid w:val="000C15C0"/>
    <w:rsid w:val="000E11BB"/>
    <w:rsid w:val="000E2FD4"/>
    <w:rsid w:val="000F6EF8"/>
    <w:rsid w:val="0010286A"/>
    <w:rsid w:val="00124D7B"/>
    <w:rsid w:val="00166910"/>
    <w:rsid w:val="001731F4"/>
    <w:rsid w:val="00186592"/>
    <w:rsid w:val="00194C1B"/>
    <w:rsid w:val="001A76A3"/>
    <w:rsid w:val="001B446E"/>
    <w:rsid w:val="001D1B04"/>
    <w:rsid w:val="001F3EB6"/>
    <w:rsid w:val="001F4D38"/>
    <w:rsid w:val="0021351D"/>
    <w:rsid w:val="002142E5"/>
    <w:rsid w:val="002400DC"/>
    <w:rsid w:val="00260057"/>
    <w:rsid w:val="00265136"/>
    <w:rsid w:val="002B3996"/>
    <w:rsid w:val="002B602E"/>
    <w:rsid w:val="002E4174"/>
    <w:rsid w:val="00305406"/>
    <w:rsid w:val="00307347"/>
    <w:rsid w:val="00311C7F"/>
    <w:rsid w:val="00322994"/>
    <w:rsid w:val="003247EC"/>
    <w:rsid w:val="00326140"/>
    <w:rsid w:val="00327F46"/>
    <w:rsid w:val="00335184"/>
    <w:rsid w:val="003454A6"/>
    <w:rsid w:val="00366467"/>
    <w:rsid w:val="00370ECC"/>
    <w:rsid w:val="0037586A"/>
    <w:rsid w:val="003A78A0"/>
    <w:rsid w:val="003C68B3"/>
    <w:rsid w:val="00410CB4"/>
    <w:rsid w:val="00420FBD"/>
    <w:rsid w:val="004407E9"/>
    <w:rsid w:val="00445467"/>
    <w:rsid w:val="00466EDD"/>
    <w:rsid w:val="0049192E"/>
    <w:rsid w:val="004924DC"/>
    <w:rsid w:val="004B3CC9"/>
    <w:rsid w:val="004B6F30"/>
    <w:rsid w:val="004E4BCD"/>
    <w:rsid w:val="00501688"/>
    <w:rsid w:val="005107D6"/>
    <w:rsid w:val="00550F60"/>
    <w:rsid w:val="0055631B"/>
    <w:rsid w:val="0058669D"/>
    <w:rsid w:val="00592F5C"/>
    <w:rsid w:val="005C0C25"/>
    <w:rsid w:val="005C6219"/>
    <w:rsid w:val="005D13CC"/>
    <w:rsid w:val="005E4622"/>
    <w:rsid w:val="005F35D7"/>
    <w:rsid w:val="005F5624"/>
    <w:rsid w:val="00617E3C"/>
    <w:rsid w:val="00624D35"/>
    <w:rsid w:val="00632FB1"/>
    <w:rsid w:val="006B26FC"/>
    <w:rsid w:val="006C0D6F"/>
    <w:rsid w:val="006E49AD"/>
    <w:rsid w:val="00722E9F"/>
    <w:rsid w:val="0075097B"/>
    <w:rsid w:val="007552F8"/>
    <w:rsid w:val="00765955"/>
    <w:rsid w:val="00781D1A"/>
    <w:rsid w:val="007A2B1B"/>
    <w:rsid w:val="007B4609"/>
    <w:rsid w:val="007B743E"/>
    <w:rsid w:val="007B759E"/>
    <w:rsid w:val="007E5125"/>
    <w:rsid w:val="008051C1"/>
    <w:rsid w:val="008122F1"/>
    <w:rsid w:val="008320C8"/>
    <w:rsid w:val="00836213"/>
    <w:rsid w:val="00880EA7"/>
    <w:rsid w:val="00885DDD"/>
    <w:rsid w:val="0089179A"/>
    <w:rsid w:val="00891BD2"/>
    <w:rsid w:val="008C10F4"/>
    <w:rsid w:val="008C31D9"/>
    <w:rsid w:val="008E03B4"/>
    <w:rsid w:val="008E61C6"/>
    <w:rsid w:val="008F2810"/>
    <w:rsid w:val="008F32A8"/>
    <w:rsid w:val="008F77BA"/>
    <w:rsid w:val="00902494"/>
    <w:rsid w:val="00917C7D"/>
    <w:rsid w:val="009245FF"/>
    <w:rsid w:val="00924BA1"/>
    <w:rsid w:val="00932AE8"/>
    <w:rsid w:val="0094170B"/>
    <w:rsid w:val="00942F48"/>
    <w:rsid w:val="009467B5"/>
    <w:rsid w:val="00955826"/>
    <w:rsid w:val="0096017E"/>
    <w:rsid w:val="009627FF"/>
    <w:rsid w:val="0096401F"/>
    <w:rsid w:val="00965C7D"/>
    <w:rsid w:val="00972A31"/>
    <w:rsid w:val="0099314E"/>
    <w:rsid w:val="009A408A"/>
    <w:rsid w:val="009B2957"/>
    <w:rsid w:val="009E3B3D"/>
    <w:rsid w:val="00A20DBD"/>
    <w:rsid w:val="00A447F8"/>
    <w:rsid w:val="00A7220F"/>
    <w:rsid w:val="00AA636A"/>
    <w:rsid w:val="00AD3ECC"/>
    <w:rsid w:val="00AF0AA7"/>
    <w:rsid w:val="00AF50D4"/>
    <w:rsid w:val="00B11072"/>
    <w:rsid w:val="00B162B5"/>
    <w:rsid w:val="00B210D4"/>
    <w:rsid w:val="00B34C25"/>
    <w:rsid w:val="00B54148"/>
    <w:rsid w:val="00B74125"/>
    <w:rsid w:val="00B80BAA"/>
    <w:rsid w:val="00B909F0"/>
    <w:rsid w:val="00B97F5F"/>
    <w:rsid w:val="00BA5BD7"/>
    <w:rsid w:val="00BA6EE9"/>
    <w:rsid w:val="00BC0E93"/>
    <w:rsid w:val="00BD5E0B"/>
    <w:rsid w:val="00BE2D18"/>
    <w:rsid w:val="00BF16C6"/>
    <w:rsid w:val="00BF29B0"/>
    <w:rsid w:val="00C11CD2"/>
    <w:rsid w:val="00C34E46"/>
    <w:rsid w:val="00C35E9F"/>
    <w:rsid w:val="00C41138"/>
    <w:rsid w:val="00C62B56"/>
    <w:rsid w:val="00C7477E"/>
    <w:rsid w:val="00C840DB"/>
    <w:rsid w:val="00CB0271"/>
    <w:rsid w:val="00CB4442"/>
    <w:rsid w:val="00CB62DD"/>
    <w:rsid w:val="00CC179D"/>
    <w:rsid w:val="00CE6FB3"/>
    <w:rsid w:val="00CE778F"/>
    <w:rsid w:val="00D0186D"/>
    <w:rsid w:val="00D156BB"/>
    <w:rsid w:val="00D161A2"/>
    <w:rsid w:val="00D5334D"/>
    <w:rsid w:val="00D84956"/>
    <w:rsid w:val="00DA08D8"/>
    <w:rsid w:val="00DE38A7"/>
    <w:rsid w:val="00DF1111"/>
    <w:rsid w:val="00E033AC"/>
    <w:rsid w:val="00E16C83"/>
    <w:rsid w:val="00E32AC0"/>
    <w:rsid w:val="00E335F8"/>
    <w:rsid w:val="00E40B67"/>
    <w:rsid w:val="00E41523"/>
    <w:rsid w:val="00E42324"/>
    <w:rsid w:val="00E45D2B"/>
    <w:rsid w:val="00E66591"/>
    <w:rsid w:val="00E66B6F"/>
    <w:rsid w:val="00E7237A"/>
    <w:rsid w:val="00E82042"/>
    <w:rsid w:val="00E9206B"/>
    <w:rsid w:val="00EA1F2A"/>
    <w:rsid w:val="00EC04E9"/>
    <w:rsid w:val="00EC09B8"/>
    <w:rsid w:val="00EE0BC6"/>
    <w:rsid w:val="00EE4119"/>
    <w:rsid w:val="00EE758F"/>
    <w:rsid w:val="00EF5313"/>
    <w:rsid w:val="00F2276F"/>
    <w:rsid w:val="00F27695"/>
    <w:rsid w:val="00F31774"/>
    <w:rsid w:val="00F4566A"/>
    <w:rsid w:val="00F47A7B"/>
    <w:rsid w:val="00F526D6"/>
    <w:rsid w:val="00F66BC4"/>
    <w:rsid w:val="00F7290E"/>
    <w:rsid w:val="00F824F0"/>
    <w:rsid w:val="00F97998"/>
    <w:rsid w:val="00FC71DB"/>
    <w:rsid w:val="00FC7ED4"/>
    <w:rsid w:val="00FE0ADB"/>
    <w:rsid w:val="00FE4AE9"/>
    <w:rsid w:val="00FF06E9"/>
    <w:rsid w:val="00FF2CB4"/>
    <w:rsid w:val="00FF5F0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EAFE9F"/>
  <w14:defaultImageDpi w14:val="32767"/>
  <w15:chartTrackingRefBased/>
  <w15:docId w15:val="{7B50FFF4-C993-4703-999A-30C4A2B36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CE77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locked/>
    <w:rsid w:val="00327F46"/>
    <w:pPr>
      <w:tabs>
        <w:tab w:val="center" w:pos="4536"/>
        <w:tab w:val="right" w:pos="9072"/>
      </w:tabs>
    </w:pPr>
  </w:style>
  <w:style w:type="character" w:customStyle="1" w:styleId="KopfzeileZchn">
    <w:name w:val="Kopfzeile Zchn"/>
    <w:basedOn w:val="Absatz-Standardschriftart"/>
    <w:link w:val="Kopfzeile"/>
    <w:uiPriority w:val="99"/>
    <w:rsid w:val="00327F46"/>
  </w:style>
  <w:style w:type="paragraph" w:styleId="Fuzeile">
    <w:name w:val="footer"/>
    <w:basedOn w:val="Standard"/>
    <w:link w:val="FuzeileZchn"/>
    <w:uiPriority w:val="99"/>
    <w:unhideWhenUsed/>
    <w:locked/>
    <w:rsid w:val="00327F46"/>
    <w:pPr>
      <w:tabs>
        <w:tab w:val="center" w:pos="4536"/>
        <w:tab w:val="right" w:pos="9072"/>
      </w:tabs>
    </w:pPr>
  </w:style>
  <w:style w:type="character" w:customStyle="1" w:styleId="FuzeileZchn">
    <w:name w:val="Fußzeile Zchn"/>
    <w:basedOn w:val="Absatz-Standardschriftart"/>
    <w:link w:val="Fuzeile"/>
    <w:uiPriority w:val="99"/>
    <w:rsid w:val="00327F46"/>
  </w:style>
  <w:style w:type="character" w:styleId="Hyperlink">
    <w:name w:val="Hyperlink"/>
    <w:aliases w:val="UPB_DS_Hyperlink"/>
    <w:basedOn w:val="Absatz-Standardschriftart"/>
    <w:unhideWhenUsed/>
    <w:rsid w:val="0037586A"/>
    <w:rPr>
      <w:rFonts w:ascii="Arial Narrow" w:hAnsi="Arial Narrow"/>
      <w:color w:val="12AAD6"/>
      <w:sz w:val="22"/>
      <w:szCs w:val="22"/>
      <w:u w:val="single"/>
    </w:rPr>
  </w:style>
  <w:style w:type="character" w:customStyle="1" w:styleId="apple-converted-space">
    <w:name w:val="apple-converted-space"/>
    <w:basedOn w:val="Absatz-Standardschriftart"/>
    <w:rsid w:val="00501688"/>
  </w:style>
  <w:style w:type="character" w:styleId="BesuchterLink">
    <w:name w:val="FollowedHyperlink"/>
    <w:basedOn w:val="Absatz-Standardschriftart"/>
    <w:uiPriority w:val="99"/>
    <w:semiHidden/>
    <w:unhideWhenUsed/>
    <w:rsid w:val="0049192E"/>
    <w:rPr>
      <w:color w:val="954F72" w:themeColor="followedHyperlink"/>
      <w:u w:val="single"/>
    </w:rPr>
  </w:style>
  <w:style w:type="paragraph" w:styleId="KeinLeerraum">
    <w:name w:val="No Spacing"/>
    <w:uiPriority w:val="1"/>
    <w:qFormat/>
    <w:rsid w:val="008051C1"/>
  </w:style>
  <w:style w:type="paragraph" w:styleId="Sprechblasentext">
    <w:name w:val="Balloon Text"/>
    <w:basedOn w:val="Standard"/>
    <w:link w:val="SprechblasentextZchn"/>
    <w:uiPriority w:val="99"/>
    <w:semiHidden/>
    <w:unhideWhenUsed/>
    <w:rsid w:val="00550F6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50F60"/>
    <w:rPr>
      <w:rFonts w:ascii="Segoe UI" w:hAnsi="Segoe UI" w:cs="Segoe UI"/>
      <w:sz w:val="18"/>
      <w:szCs w:val="18"/>
    </w:rPr>
  </w:style>
  <w:style w:type="paragraph" w:customStyle="1" w:styleId="AdressatUni">
    <w:name w:val="Adressat Uni"/>
    <w:basedOn w:val="Standard"/>
    <w:rsid w:val="00624D35"/>
    <w:pPr>
      <w:spacing w:line="240" w:lineRule="exact"/>
      <w:ind w:left="907" w:right="2540"/>
    </w:pPr>
    <w:rPr>
      <w:rFonts w:ascii="Arial Narrow" w:eastAsia="Times New Roman" w:hAnsi="Arial Narrow" w:cs="Times New Roman"/>
      <w:color w:val="181512"/>
      <w:sz w:val="20"/>
      <w:szCs w:val="18"/>
      <w:lang w:eastAsia="de-DE"/>
    </w:rPr>
  </w:style>
  <w:style w:type="paragraph" w:customStyle="1" w:styleId="UPBPM">
    <w:name w:val="UPB_PM"/>
    <w:basedOn w:val="Standard"/>
    <w:link w:val="UPBPMZchn"/>
    <w:rsid w:val="008E03B4"/>
    <w:pPr>
      <w:spacing w:line="280" w:lineRule="exact"/>
      <w:ind w:right="2402"/>
    </w:pPr>
    <w:rPr>
      <w:rFonts w:ascii="Arial Narrow" w:hAnsi="Arial Narrow"/>
      <w:sz w:val="20"/>
      <w:szCs w:val="20"/>
    </w:rPr>
  </w:style>
  <w:style w:type="paragraph" w:customStyle="1" w:styleId="UPBPMSperrfrist">
    <w:name w:val="UPB_PM_Sperrfrist"/>
    <w:basedOn w:val="Standard"/>
    <w:link w:val="UPBPMSperrfristZchn"/>
    <w:rsid w:val="00265136"/>
    <w:pPr>
      <w:spacing w:line="280" w:lineRule="exact"/>
      <w:ind w:right="2402"/>
    </w:pPr>
    <w:rPr>
      <w:rFonts w:ascii="Arial Narrow" w:hAnsi="Arial Narrow"/>
      <w:b/>
      <w:color w:val="FF0000"/>
      <w:sz w:val="20"/>
      <w:szCs w:val="20"/>
    </w:rPr>
  </w:style>
  <w:style w:type="character" w:customStyle="1" w:styleId="UPBPMZchn">
    <w:name w:val="UPB_PM Zchn"/>
    <w:basedOn w:val="Absatz-Standardschriftart"/>
    <w:link w:val="UPBPM"/>
    <w:rsid w:val="008E03B4"/>
    <w:rPr>
      <w:rFonts w:ascii="Arial Narrow" w:hAnsi="Arial Narrow"/>
      <w:sz w:val="20"/>
      <w:szCs w:val="20"/>
    </w:rPr>
  </w:style>
  <w:style w:type="character" w:customStyle="1" w:styleId="UPBPMSperrfristZchn">
    <w:name w:val="UPB_PM_Sperrfrist Zchn"/>
    <w:basedOn w:val="Absatz-Standardschriftart"/>
    <w:link w:val="UPBPMSperrfrist"/>
    <w:rsid w:val="00265136"/>
    <w:rPr>
      <w:rFonts w:ascii="Arial Narrow" w:hAnsi="Arial Narrow"/>
      <w:b/>
      <w:color w:val="FF0000"/>
      <w:sz w:val="20"/>
      <w:szCs w:val="20"/>
    </w:rPr>
  </w:style>
  <w:style w:type="paragraph" w:customStyle="1" w:styleId="Formatvorlage1">
    <w:name w:val="Formatvorlage1"/>
    <w:basedOn w:val="UPBPMSperrfrist"/>
    <w:link w:val="Formatvorlage1Zchn"/>
    <w:rsid w:val="00FF5F0C"/>
    <w:pPr>
      <w:spacing w:line="480" w:lineRule="auto"/>
      <w:jc w:val="both"/>
    </w:pPr>
  </w:style>
  <w:style w:type="paragraph" w:customStyle="1" w:styleId="UPBPMHead">
    <w:name w:val="UPB_PM_Head"/>
    <w:basedOn w:val="Formatvorlage1"/>
    <w:link w:val="UPBPMHeadZchn"/>
    <w:qFormat/>
    <w:rsid w:val="00FF06E9"/>
    <w:pPr>
      <w:ind w:right="0"/>
      <w:jc w:val="center"/>
    </w:pPr>
    <w:rPr>
      <w:caps/>
      <w:color w:val="00205B"/>
      <w:spacing w:val="40"/>
      <w:sz w:val="28"/>
      <w:szCs w:val="28"/>
    </w:rPr>
  </w:style>
  <w:style w:type="character" w:customStyle="1" w:styleId="Formatvorlage1Zchn">
    <w:name w:val="Formatvorlage1 Zchn"/>
    <w:basedOn w:val="UPBPMSperrfristZchn"/>
    <w:link w:val="Formatvorlage1"/>
    <w:rsid w:val="00FF5F0C"/>
    <w:rPr>
      <w:rFonts w:ascii="Arial Narrow" w:hAnsi="Arial Narrow"/>
      <w:b/>
      <w:color w:val="FF0000"/>
      <w:sz w:val="20"/>
      <w:szCs w:val="20"/>
    </w:rPr>
  </w:style>
  <w:style w:type="paragraph" w:customStyle="1" w:styleId="UPBSperrfrist">
    <w:name w:val="UPB_Sperrfrist"/>
    <w:basedOn w:val="UPBPM"/>
    <w:link w:val="UPBSperrfristZchn"/>
    <w:qFormat/>
    <w:rsid w:val="00FF06E9"/>
    <w:pPr>
      <w:spacing w:line="480" w:lineRule="auto"/>
      <w:ind w:right="0"/>
    </w:pPr>
    <w:rPr>
      <w:b/>
      <w:color w:val="FF0000"/>
      <w:sz w:val="22"/>
      <w:szCs w:val="22"/>
    </w:rPr>
  </w:style>
  <w:style w:type="character" w:customStyle="1" w:styleId="UPBPMHeadZchn">
    <w:name w:val="UPB_PM_Head Zchn"/>
    <w:basedOn w:val="Formatvorlage1Zchn"/>
    <w:link w:val="UPBPMHead"/>
    <w:rsid w:val="00FF06E9"/>
    <w:rPr>
      <w:rFonts w:ascii="Arial Narrow" w:hAnsi="Arial Narrow"/>
      <w:b/>
      <w:caps/>
      <w:color w:val="00205B"/>
      <w:spacing w:val="40"/>
      <w:sz w:val="28"/>
      <w:szCs w:val="28"/>
    </w:rPr>
  </w:style>
  <w:style w:type="paragraph" w:customStyle="1" w:styleId="UPBPMberschrift">
    <w:name w:val="UPB_PM_Überschrift"/>
    <w:basedOn w:val="Standard"/>
    <w:link w:val="UPBPMberschriftZchn"/>
    <w:qFormat/>
    <w:rsid w:val="00FF06E9"/>
    <w:pPr>
      <w:spacing w:line="360" w:lineRule="auto"/>
      <w:jc w:val="both"/>
    </w:pPr>
    <w:rPr>
      <w:rFonts w:ascii="Arial Narrow" w:hAnsi="Arial Narrow"/>
      <w:b/>
    </w:rPr>
  </w:style>
  <w:style w:type="character" w:customStyle="1" w:styleId="UPBSperrfristZchn">
    <w:name w:val="UPB_Sperrfrist Zchn"/>
    <w:basedOn w:val="UPBPMZchn"/>
    <w:link w:val="UPBSperrfrist"/>
    <w:rsid w:val="00FF06E9"/>
    <w:rPr>
      <w:rFonts w:ascii="Arial Narrow" w:hAnsi="Arial Narrow"/>
      <w:b/>
      <w:color w:val="FF0000"/>
      <w:sz w:val="22"/>
      <w:szCs w:val="22"/>
    </w:rPr>
  </w:style>
  <w:style w:type="paragraph" w:customStyle="1" w:styleId="UPBPMText">
    <w:name w:val="UPB_PM_Text"/>
    <w:basedOn w:val="UPBPM"/>
    <w:link w:val="UPBPMTextZchn"/>
    <w:qFormat/>
    <w:rsid w:val="00FF06E9"/>
    <w:pPr>
      <w:ind w:right="0"/>
      <w:jc w:val="both"/>
    </w:pPr>
    <w:rPr>
      <w:sz w:val="22"/>
      <w:szCs w:val="22"/>
    </w:rPr>
  </w:style>
  <w:style w:type="character" w:customStyle="1" w:styleId="UPBPMberschriftZchn">
    <w:name w:val="UPB_PM_Überschrift Zchn"/>
    <w:basedOn w:val="Absatz-Standardschriftart"/>
    <w:link w:val="UPBPMberschrift"/>
    <w:rsid w:val="00FF06E9"/>
    <w:rPr>
      <w:rFonts w:ascii="Arial Narrow" w:hAnsi="Arial Narrow"/>
      <w:b/>
    </w:rPr>
  </w:style>
  <w:style w:type="character" w:customStyle="1" w:styleId="UPBPMTextZchn">
    <w:name w:val="UPB_PM_Text Zchn"/>
    <w:basedOn w:val="UPBPMZchn"/>
    <w:link w:val="UPBPMText"/>
    <w:rsid w:val="00FF06E9"/>
    <w:rPr>
      <w:rFonts w:ascii="Arial Narrow" w:hAnsi="Arial Narrow"/>
      <w:sz w:val="22"/>
      <w:szCs w:val="22"/>
    </w:rPr>
  </w:style>
  <w:style w:type="paragraph" w:customStyle="1" w:styleId="UPBPMSub">
    <w:name w:val="UPB_PM_Sub"/>
    <w:basedOn w:val="UPBPMText"/>
    <w:link w:val="UPBPMSubZchn"/>
    <w:qFormat/>
    <w:rsid w:val="00FF06E9"/>
    <w:pPr>
      <w:spacing w:after="120" w:line="276" w:lineRule="auto"/>
    </w:pPr>
    <w:rPr>
      <w:b/>
    </w:rPr>
  </w:style>
  <w:style w:type="paragraph" w:customStyle="1" w:styleId="UPBPMKontaktberschrift">
    <w:name w:val="UPB_PM_Kontaktüberschrift"/>
    <w:basedOn w:val="UPBPMText"/>
    <w:link w:val="UPBPMKontaktberschriftZchn"/>
    <w:qFormat/>
    <w:rsid w:val="00FF06E9"/>
    <w:pPr>
      <w:spacing w:before="360" w:line="360" w:lineRule="auto"/>
    </w:pPr>
    <w:rPr>
      <w:b/>
      <w:spacing w:val="10"/>
    </w:rPr>
  </w:style>
  <w:style w:type="character" w:customStyle="1" w:styleId="UPBPMSubZchn">
    <w:name w:val="UPB_PM_Sub Zchn"/>
    <w:basedOn w:val="UPBPMTextZchn"/>
    <w:link w:val="UPBPMSub"/>
    <w:rsid w:val="00FF06E9"/>
    <w:rPr>
      <w:rFonts w:ascii="Arial Narrow" w:hAnsi="Arial Narrow"/>
      <w:b/>
      <w:sz w:val="22"/>
      <w:szCs w:val="22"/>
    </w:rPr>
  </w:style>
  <w:style w:type="character" w:customStyle="1" w:styleId="UPBPMKontaktberschriftZchn">
    <w:name w:val="UPB_PM_Kontaktüberschrift Zchn"/>
    <w:basedOn w:val="UPBPMTextZchn"/>
    <w:link w:val="UPBPMKontaktberschrift"/>
    <w:rsid w:val="00FF06E9"/>
    <w:rPr>
      <w:rFonts w:ascii="Arial Narrow" w:hAnsi="Arial Narrow"/>
      <w:b/>
      <w:spacing w:val="10"/>
      <w:sz w:val="22"/>
      <w:szCs w:val="22"/>
    </w:rPr>
  </w:style>
  <w:style w:type="paragraph" w:customStyle="1" w:styleId="UPBPMAutor">
    <w:name w:val="UPB_PM_Autor"/>
    <w:basedOn w:val="UPBPMText"/>
    <w:link w:val="UPBPMAutorZchn"/>
    <w:qFormat/>
    <w:rsid w:val="001F3EB6"/>
    <w:pPr>
      <w:spacing w:after="240"/>
    </w:pPr>
    <w:rPr>
      <w:spacing w:val="20"/>
      <w:sz w:val="20"/>
      <w:szCs w:val="20"/>
    </w:rPr>
  </w:style>
  <w:style w:type="paragraph" w:customStyle="1" w:styleId="UPBPMFotocredit">
    <w:name w:val="UPB_PM_Fotocredit"/>
    <w:basedOn w:val="UPBPMAutor"/>
    <w:link w:val="UPBPMFotocreditZchn"/>
    <w:qFormat/>
    <w:rsid w:val="000522CB"/>
    <w:rPr>
      <w:spacing w:val="0"/>
    </w:rPr>
  </w:style>
  <w:style w:type="character" w:customStyle="1" w:styleId="UPBPMAutorZchn">
    <w:name w:val="UPB_PM_Autor Zchn"/>
    <w:basedOn w:val="UPBPMTextZchn"/>
    <w:link w:val="UPBPMAutor"/>
    <w:rsid w:val="001F3EB6"/>
    <w:rPr>
      <w:rFonts w:ascii="Arial Narrow" w:hAnsi="Arial Narrow"/>
      <w:spacing w:val="20"/>
      <w:sz w:val="20"/>
      <w:szCs w:val="20"/>
    </w:rPr>
  </w:style>
  <w:style w:type="paragraph" w:customStyle="1" w:styleId="UPBPMKontaktinfos">
    <w:name w:val="UPB_PM_Kontaktinfos"/>
    <w:basedOn w:val="UPBPMText"/>
    <w:link w:val="UPBPMKontaktinfosZchn"/>
    <w:qFormat/>
    <w:rsid w:val="001F3EB6"/>
  </w:style>
  <w:style w:type="character" w:customStyle="1" w:styleId="UPBPMFotocreditZchn">
    <w:name w:val="UPB_PM_Fotocredit Zchn"/>
    <w:basedOn w:val="UPBPMAutorZchn"/>
    <w:link w:val="UPBPMFotocredit"/>
    <w:rsid w:val="000522CB"/>
    <w:rPr>
      <w:rFonts w:ascii="Arial Narrow" w:hAnsi="Arial Narrow"/>
      <w:spacing w:val="20"/>
      <w:sz w:val="20"/>
      <w:szCs w:val="20"/>
    </w:rPr>
  </w:style>
  <w:style w:type="character" w:customStyle="1" w:styleId="UPBPMKontaktinfosZchn">
    <w:name w:val="UPB_PM_Kontaktinfos Zchn"/>
    <w:basedOn w:val="UPBPMTextZchn"/>
    <w:link w:val="UPBPMKontaktinfos"/>
    <w:rsid w:val="001F3EB6"/>
    <w:rPr>
      <w:rFonts w:ascii="Arial Narrow" w:hAnsi="Arial Narrow"/>
      <w:sz w:val="22"/>
      <w:szCs w:val="22"/>
    </w:rPr>
  </w:style>
  <w:style w:type="paragraph" w:styleId="StandardWeb">
    <w:name w:val="Normal (Web)"/>
    <w:basedOn w:val="Standard"/>
    <w:uiPriority w:val="99"/>
    <w:unhideWhenUsed/>
    <w:rsid w:val="005107D6"/>
    <w:pPr>
      <w:spacing w:before="100" w:beforeAutospacing="1" w:after="100" w:afterAutospacing="1"/>
    </w:pPr>
    <w:rPr>
      <w:rFonts w:ascii="Times New Roman" w:eastAsia="Times New Roman" w:hAnsi="Times New Roman" w:cs="Times New Roman"/>
      <w:lang w:eastAsia="de-DE"/>
    </w:rPr>
  </w:style>
  <w:style w:type="character" w:customStyle="1" w:styleId="NichtaufgelsteErwhnung1">
    <w:name w:val="Nicht aufgelöste Erwähnung1"/>
    <w:basedOn w:val="Absatz-Standardschriftart"/>
    <w:uiPriority w:val="99"/>
    <w:semiHidden/>
    <w:unhideWhenUsed/>
    <w:rsid w:val="005107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625019">
      <w:bodyDiv w:val="1"/>
      <w:marLeft w:val="0"/>
      <w:marRight w:val="0"/>
      <w:marTop w:val="0"/>
      <w:marBottom w:val="0"/>
      <w:divBdr>
        <w:top w:val="none" w:sz="0" w:space="0" w:color="auto"/>
        <w:left w:val="none" w:sz="0" w:space="0" w:color="auto"/>
        <w:bottom w:val="none" w:sz="0" w:space="0" w:color="auto"/>
        <w:right w:val="none" w:sz="0" w:space="0" w:color="auto"/>
      </w:divBdr>
    </w:div>
    <w:div w:id="646783945">
      <w:bodyDiv w:val="1"/>
      <w:marLeft w:val="0"/>
      <w:marRight w:val="0"/>
      <w:marTop w:val="0"/>
      <w:marBottom w:val="0"/>
      <w:divBdr>
        <w:top w:val="none" w:sz="0" w:space="0" w:color="auto"/>
        <w:left w:val="none" w:sz="0" w:space="0" w:color="auto"/>
        <w:bottom w:val="none" w:sz="0" w:space="0" w:color="auto"/>
        <w:right w:val="none" w:sz="0" w:space="0" w:color="auto"/>
      </w:divBdr>
    </w:div>
    <w:div w:id="836044082">
      <w:bodyDiv w:val="1"/>
      <w:marLeft w:val="0"/>
      <w:marRight w:val="0"/>
      <w:marTop w:val="0"/>
      <w:marBottom w:val="0"/>
      <w:divBdr>
        <w:top w:val="none" w:sz="0" w:space="0" w:color="auto"/>
        <w:left w:val="none" w:sz="0" w:space="0" w:color="auto"/>
        <w:bottom w:val="none" w:sz="0" w:space="0" w:color="auto"/>
        <w:right w:val="none" w:sz="0" w:space="0" w:color="auto"/>
      </w:divBdr>
    </w:div>
    <w:div w:id="964039294">
      <w:bodyDiv w:val="1"/>
      <w:marLeft w:val="0"/>
      <w:marRight w:val="0"/>
      <w:marTop w:val="0"/>
      <w:marBottom w:val="0"/>
      <w:divBdr>
        <w:top w:val="none" w:sz="0" w:space="0" w:color="auto"/>
        <w:left w:val="none" w:sz="0" w:space="0" w:color="auto"/>
        <w:bottom w:val="none" w:sz="0" w:space="0" w:color="auto"/>
        <w:right w:val="none" w:sz="0" w:space="0" w:color="auto"/>
      </w:divBdr>
    </w:div>
    <w:div w:id="978342706">
      <w:bodyDiv w:val="1"/>
      <w:marLeft w:val="0"/>
      <w:marRight w:val="0"/>
      <w:marTop w:val="0"/>
      <w:marBottom w:val="0"/>
      <w:divBdr>
        <w:top w:val="none" w:sz="0" w:space="0" w:color="auto"/>
        <w:left w:val="none" w:sz="0" w:space="0" w:color="auto"/>
        <w:bottom w:val="none" w:sz="0" w:space="0" w:color="auto"/>
        <w:right w:val="none" w:sz="0" w:space="0" w:color="auto"/>
      </w:divBdr>
    </w:div>
    <w:div w:id="1533037376">
      <w:bodyDiv w:val="1"/>
      <w:marLeft w:val="0"/>
      <w:marRight w:val="0"/>
      <w:marTop w:val="0"/>
      <w:marBottom w:val="0"/>
      <w:divBdr>
        <w:top w:val="none" w:sz="0" w:space="0" w:color="auto"/>
        <w:left w:val="none" w:sz="0" w:space="0" w:color="auto"/>
        <w:bottom w:val="none" w:sz="0" w:space="0" w:color="auto"/>
        <w:right w:val="none" w:sz="0" w:space="0" w:color="auto"/>
      </w:divBdr>
    </w:div>
    <w:div w:id="1626698142">
      <w:bodyDiv w:val="1"/>
      <w:marLeft w:val="0"/>
      <w:marRight w:val="0"/>
      <w:marTop w:val="0"/>
      <w:marBottom w:val="0"/>
      <w:divBdr>
        <w:top w:val="none" w:sz="0" w:space="0" w:color="auto"/>
        <w:left w:val="none" w:sz="0" w:space="0" w:color="auto"/>
        <w:bottom w:val="none" w:sz="0" w:space="0" w:color="auto"/>
        <w:right w:val="none" w:sz="0" w:space="0" w:color="auto"/>
      </w:divBdr>
      <w:divsChild>
        <w:div w:id="11539153">
          <w:marLeft w:val="0"/>
          <w:marRight w:val="0"/>
          <w:marTop w:val="0"/>
          <w:marBottom w:val="0"/>
          <w:divBdr>
            <w:top w:val="none" w:sz="0" w:space="0" w:color="auto"/>
            <w:left w:val="none" w:sz="0" w:space="0" w:color="auto"/>
            <w:bottom w:val="none" w:sz="0" w:space="0" w:color="auto"/>
            <w:right w:val="none" w:sz="0" w:space="0" w:color="auto"/>
          </w:divBdr>
          <w:divsChild>
            <w:div w:id="18544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41735">
      <w:bodyDiv w:val="1"/>
      <w:marLeft w:val="0"/>
      <w:marRight w:val="0"/>
      <w:marTop w:val="0"/>
      <w:marBottom w:val="0"/>
      <w:divBdr>
        <w:top w:val="none" w:sz="0" w:space="0" w:color="auto"/>
        <w:left w:val="none" w:sz="0" w:space="0" w:color="auto"/>
        <w:bottom w:val="none" w:sz="0" w:space="0" w:color="auto"/>
        <w:right w:val="none" w:sz="0" w:space="0" w:color="auto"/>
      </w:divBdr>
    </w:div>
    <w:div w:id="1791364375">
      <w:bodyDiv w:val="1"/>
      <w:marLeft w:val="0"/>
      <w:marRight w:val="0"/>
      <w:marTop w:val="0"/>
      <w:marBottom w:val="0"/>
      <w:divBdr>
        <w:top w:val="none" w:sz="0" w:space="0" w:color="auto"/>
        <w:left w:val="none" w:sz="0" w:space="0" w:color="auto"/>
        <w:bottom w:val="none" w:sz="0" w:space="0" w:color="auto"/>
        <w:right w:val="none" w:sz="0" w:space="0" w:color="auto"/>
      </w:divBdr>
    </w:div>
    <w:div w:id="1805080829">
      <w:bodyDiv w:val="1"/>
      <w:marLeft w:val="0"/>
      <w:marRight w:val="0"/>
      <w:marTop w:val="0"/>
      <w:marBottom w:val="0"/>
      <w:divBdr>
        <w:top w:val="none" w:sz="0" w:space="0" w:color="auto"/>
        <w:left w:val="none" w:sz="0" w:space="0" w:color="auto"/>
        <w:bottom w:val="none" w:sz="0" w:space="0" w:color="auto"/>
        <w:right w:val="none" w:sz="0" w:space="0" w:color="auto"/>
      </w:divBdr>
      <w:divsChild>
        <w:div w:id="1811820330">
          <w:marLeft w:val="0"/>
          <w:marRight w:val="0"/>
          <w:marTop w:val="0"/>
          <w:marBottom w:val="0"/>
          <w:divBdr>
            <w:top w:val="none" w:sz="0" w:space="0" w:color="auto"/>
            <w:left w:val="none" w:sz="0" w:space="0" w:color="auto"/>
            <w:bottom w:val="none" w:sz="0" w:space="0" w:color="auto"/>
            <w:right w:val="none" w:sz="0" w:space="0" w:color="auto"/>
          </w:divBdr>
          <w:divsChild>
            <w:div w:id="33496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95173">
      <w:bodyDiv w:val="1"/>
      <w:marLeft w:val="0"/>
      <w:marRight w:val="0"/>
      <w:marTop w:val="0"/>
      <w:marBottom w:val="0"/>
      <w:divBdr>
        <w:top w:val="none" w:sz="0" w:space="0" w:color="auto"/>
        <w:left w:val="none" w:sz="0" w:space="0" w:color="auto"/>
        <w:bottom w:val="none" w:sz="0" w:space="0" w:color="auto"/>
        <w:right w:val="none" w:sz="0" w:space="0" w:color="auto"/>
      </w:divBdr>
    </w:div>
    <w:div w:id="1874031317">
      <w:bodyDiv w:val="1"/>
      <w:marLeft w:val="0"/>
      <w:marRight w:val="0"/>
      <w:marTop w:val="0"/>
      <w:marBottom w:val="0"/>
      <w:divBdr>
        <w:top w:val="none" w:sz="0" w:space="0" w:color="auto"/>
        <w:left w:val="none" w:sz="0" w:space="0" w:color="auto"/>
        <w:bottom w:val="none" w:sz="0" w:space="0" w:color="auto"/>
        <w:right w:val="none" w:sz="0" w:space="0" w:color="auto"/>
      </w:divBdr>
    </w:div>
    <w:div w:id="19254137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pb50.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yperlink" Target="mailto:peter.faessler@upb.de" TargetMode="External"/><Relationship Id="rId4" Type="http://schemas.openxmlformats.org/officeDocument/2006/relationships/webSettings" Target="webSettings.xml"/><Relationship Id="rId9" Type="http://schemas.openxmlformats.org/officeDocument/2006/relationships/hyperlink" Target="mailto:rainer.poeppinghege@upb.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anna%20Pietsch\Documents\Benutzerdefinierte%20Office-Vorlagen\PM-Vorlage_Jubil&#228;um_JP_deutsch.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F0FF7DB-FD9F-3A47-95E8-66D905EF8421}">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EE76A-F615-4BE3-B028-D5340A170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PM-Vorlage_Jubiläum_JP_deutsch.dotx</Template>
  <TotalTime>0</TotalTime>
  <Pages>1</Pages>
  <Words>396</Words>
  <Characters>2502</Characters>
  <Application>Microsoft Office Word</Application>
  <DocSecurity>4</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Pietsch</dc:creator>
  <cp:keywords/>
  <dc:description/>
  <cp:lastModifiedBy>Daniel Kramps</cp:lastModifiedBy>
  <cp:revision>2</cp:revision>
  <cp:lastPrinted>2022-02-08T15:39:00Z</cp:lastPrinted>
  <dcterms:created xsi:type="dcterms:W3CDTF">2022-06-13T09:42:00Z</dcterms:created>
  <dcterms:modified xsi:type="dcterms:W3CDTF">2022-06-13T09:42:00Z</dcterms:modified>
</cp:coreProperties>
</file>